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6AC5F" w14:textId="70E07096" w:rsidR="009D5AAC" w:rsidRPr="009D5AAC" w:rsidRDefault="009D5AAC" w:rsidP="009D5AAC">
      <w:pPr>
        <w:pStyle w:val="1Titlejudul"/>
      </w:pPr>
      <w:r>
        <w:t xml:space="preserve">Modernisasi Tari </w:t>
      </w:r>
      <w:r w:rsidR="00891A95" w:rsidRPr="00891A95">
        <w:rPr>
          <w:i/>
        </w:rPr>
        <w:t>Wura Bongi Monca</w:t>
      </w:r>
      <w:r>
        <w:t xml:space="preserve"> Pada Sanggar </w:t>
      </w:r>
      <w:r>
        <w:rPr>
          <w:i/>
        </w:rPr>
        <w:t>Paju Monca</w:t>
      </w:r>
      <w:r>
        <w:t xml:space="preserve"> Kota Bima Nusa Tenggara Barat</w:t>
      </w:r>
    </w:p>
    <w:p w14:paraId="076397FF" w14:textId="41735510" w:rsidR="000453A9" w:rsidRPr="00AD0082" w:rsidRDefault="000453A9" w:rsidP="00AD0082">
      <w:pPr>
        <w:pStyle w:val="2Penulis"/>
        <w:rPr>
          <w:lang w:val="id-ID"/>
        </w:rPr>
      </w:pPr>
      <w:r w:rsidRPr="0042224F">
        <w:rPr>
          <w:lang w:val="id-ID"/>
        </w:rPr>
        <w:t>S</w:t>
      </w:r>
      <w:r w:rsidR="009D5AAC">
        <w:rPr>
          <w:lang w:val="id-ID"/>
        </w:rPr>
        <w:t>alsa Fadillah</w:t>
      </w:r>
      <w:r w:rsidRPr="00AD0082">
        <w:rPr>
          <w:lang w:val="id-ID"/>
        </w:rPr>
        <w:t xml:space="preserve">, </w:t>
      </w:r>
      <w:r w:rsidR="009D5AAC" w:rsidRPr="00AD0082">
        <w:rPr>
          <w:lang w:val="id-ID"/>
        </w:rPr>
        <w:t>Gantar Gumelar</w:t>
      </w:r>
      <w:r w:rsidRPr="00AD0082">
        <w:rPr>
          <w:lang w:val="id-ID"/>
        </w:rPr>
        <w:t xml:space="preserve">, </w:t>
      </w:r>
      <w:r w:rsidR="00AD0082" w:rsidRPr="00AD0082">
        <w:rPr>
          <w:lang w:val="id-ID"/>
        </w:rPr>
        <w:t>Ika Wahyu Widyawati</w:t>
      </w:r>
      <w:r w:rsidR="00AD0082">
        <w:rPr>
          <w:lang w:val="id-ID"/>
        </w:rPr>
        <w:t>*</w:t>
      </w:r>
    </w:p>
    <w:p w14:paraId="0A76FF85" w14:textId="2FE18172" w:rsidR="00247206" w:rsidRPr="00937EAB" w:rsidRDefault="00AD0082" w:rsidP="00247206">
      <w:pPr>
        <w:pStyle w:val="3Afiliasi"/>
      </w:pPr>
      <w:r>
        <w:t>Seni dan Desain</w:t>
      </w:r>
      <w:r w:rsidR="00247206" w:rsidRPr="00937EAB">
        <w:t xml:space="preserve">, </w:t>
      </w:r>
      <w:r>
        <w:t>Fakultas Sastra</w:t>
      </w:r>
      <w:r w:rsidR="00247206" w:rsidRPr="00937EAB">
        <w:t xml:space="preserve">, Universitas Negeri Malang </w:t>
      </w:r>
    </w:p>
    <w:p w14:paraId="12353669" w14:textId="77777777" w:rsidR="00247206" w:rsidRPr="00937EAB" w:rsidRDefault="00247206" w:rsidP="00247206">
      <w:pPr>
        <w:pStyle w:val="3Afiliasi"/>
      </w:pPr>
      <w:r w:rsidRPr="00937EAB">
        <w:t>Jl. Semarang No. 5 Malang, Jawa Timur, Indonesia</w:t>
      </w:r>
    </w:p>
    <w:p w14:paraId="55C39432" w14:textId="77777777" w:rsidR="00AD0082" w:rsidRPr="00AD0082" w:rsidRDefault="00247206" w:rsidP="00AD0082">
      <w:pPr>
        <w:pStyle w:val="3Afiliasi"/>
      </w:pPr>
      <w:r w:rsidRPr="00937EAB">
        <w:t>*Corresponding author, email:</w:t>
      </w:r>
      <w:r w:rsidRPr="00F67D6C">
        <w:t xml:space="preserve"> </w:t>
      </w:r>
      <w:r w:rsidR="00AD0082" w:rsidRPr="00AD0082">
        <w:t>ika.wahyu.fs@um.ac.id</w:t>
      </w:r>
    </w:p>
    <w:p w14:paraId="2C53667F" w14:textId="77777777" w:rsidR="00247206" w:rsidRPr="009D5AAC" w:rsidRDefault="00247206" w:rsidP="00247206">
      <w:pPr>
        <w:pStyle w:val="3Afiliasi"/>
      </w:pPr>
    </w:p>
    <w:p w14:paraId="2B3FCE2A" w14:textId="35CFB4CA" w:rsidR="00247206" w:rsidRPr="00F67D6C" w:rsidRDefault="00247206" w:rsidP="00247206">
      <w:pPr>
        <w:spacing w:after="60" w:line="240" w:lineRule="auto"/>
        <w:rPr>
          <w:rFonts w:ascii="Arial" w:eastAsia="DengXian" w:hAnsi="Arial" w:cs="Arial"/>
          <w:sz w:val="18"/>
          <w:szCs w:val="18"/>
          <w:lang w:eastAsia="zh-CN"/>
        </w:rPr>
      </w:pPr>
      <w:r w:rsidRPr="00F67D6C">
        <w:rPr>
          <w:rFonts w:ascii="Arial" w:eastAsia="DengXian" w:hAnsi="Arial" w:cs="Arial"/>
          <w:sz w:val="18"/>
          <w:szCs w:val="18"/>
          <w:lang w:eastAsia="zh-CN"/>
        </w:rPr>
        <w:t>doi: 10.17977/um064v4i72024p6</w:t>
      </w:r>
      <w:r>
        <w:rPr>
          <w:rFonts w:ascii="Arial" w:eastAsia="DengXian" w:hAnsi="Arial" w:cs="Arial"/>
          <w:sz w:val="18"/>
          <w:szCs w:val="18"/>
          <w:lang w:eastAsia="zh-CN"/>
        </w:rPr>
        <w:t>81</w:t>
      </w:r>
      <w:r w:rsidRPr="00F67D6C">
        <w:rPr>
          <w:rFonts w:ascii="Arial" w:eastAsia="DengXian" w:hAnsi="Arial" w:cs="Arial"/>
          <w:sz w:val="18"/>
          <w:szCs w:val="18"/>
          <w:lang w:eastAsia="zh-CN"/>
        </w:rPr>
        <w:t>-6</w:t>
      </w:r>
      <w:r w:rsidR="00DB4C21">
        <w:rPr>
          <w:rFonts w:ascii="Arial" w:eastAsia="DengXian" w:hAnsi="Arial" w:cs="Arial"/>
          <w:sz w:val="18"/>
          <w:szCs w:val="18"/>
          <w:lang w:eastAsia="zh-CN"/>
        </w:rPr>
        <w:t>9</w:t>
      </w:r>
      <w:r w:rsidR="0066415D">
        <w:rPr>
          <w:rFonts w:ascii="Arial" w:eastAsia="DengXian" w:hAnsi="Arial" w:cs="Arial"/>
          <w:sz w:val="18"/>
          <w:szCs w:val="18"/>
          <w:lang w:eastAsia="zh-CN"/>
        </w:rPr>
        <w:t>5</w:t>
      </w:r>
    </w:p>
    <w:p w14:paraId="63BD132B" w14:textId="77777777" w:rsidR="007C5341" w:rsidRDefault="007C5341" w:rsidP="007C5341">
      <w:pPr>
        <w:pStyle w:val="3Afiliasi"/>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5805"/>
      </w:tblGrid>
      <w:tr w:rsidR="007C5341" w14:paraId="242F56B3" w14:textId="77777777" w:rsidTr="001C68F2">
        <w:tc>
          <w:tcPr>
            <w:tcW w:w="2551" w:type="dxa"/>
          </w:tcPr>
          <w:p w14:paraId="679532E8" w14:textId="4640F8E5" w:rsidR="007C5341" w:rsidRPr="000B359F" w:rsidRDefault="003669B2" w:rsidP="007C5341">
            <w:pPr>
              <w:spacing w:before="60"/>
              <w:rPr>
                <w:rFonts w:ascii="Arial" w:hAnsi="Arial" w:cs="Arial"/>
                <w:b/>
                <w:bCs/>
                <w:sz w:val="18"/>
                <w:szCs w:val="18"/>
              </w:rPr>
            </w:pPr>
            <w:r>
              <w:rPr>
                <w:rFonts w:ascii="Arial" w:hAnsi="Arial" w:cs="Arial"/>
                <w:b/>
                <w:bCs/>
                <w:sz w:val="18"/>
                <w:szCs w:val="18"/>
              </w:rPr>
              <w:t>Kata kunci</w:t>
            </w:r>
          </w:p>
          <w:p w14:paraId="612037A5" w14:textId="1AF937E0" w:rsidR="009D5AAC" w:rsidRPr="009D5AAC" w:rsidRDefault="009D5AAC" w:rsidP="009D5AAC">
            <w:pPr>
              <w:pStyle w:val="4AbstractAbstrak"/>
            </w:pPr>
            <w:r w:rsidRPr="009D5AAC">
              <w:t>modernisasi</w:t>
            </w:r>
          </w:p>
          <w:p w14:paraId="5162B69B" w14:textId="1B909D20" w:rsidR="009D5AAC" w:rsidRPr="009D5AAC" w:rsidRDefault="009D5AAC" w:rsidP="009D5AAC">
            <w:pPr>
              <w:pStyle w:val="4AbstractAbstrak"/>
            </w:pPr>
            <w:r w:rsidRPr="009D5AAC">
              <w:t xml:space="preserve">tari </w:t>
            </w:r>
            <w:r w:rsidR="00891A95" w:rsidRPr="00891A95">
              <w:rPr>
                <w:i/>
              </w:rPr>
              <w:t>Wura Bongi Monca</w:t>
            </w:r>
          </w:p>
          <w:p w14:paraId="5432B421" w14:textId="65E1526E" w:rsidR="009D5AAC" w:rsidRPr="009D5AAC" w:rsidRDefault="009D5AAC" w:rsidP="009D5AAC">
            <w:pPr>
              <w:pStyle w:val="4AbstractAbstrak"/>
            </w:pPr>
            <w:r w:rsidRPr="009D5AAC">
              <w:t>sanggar paju monca</w:t>
            </w:r>
          </w:p>
          <w:p w14:paraId="1E8F4920" w14:textId="059E9AA4" w:rsidR="007F4AB9" w:rsidRDefault="00247206" w:rsidP="007F4AB9">
            <w:pPr>
              <w:pStyle w:val="4AbstractAbstrak"/>
              <w:rPr>
                <w:b/>
                <w:bCs/>
                <w:sz w:val="24"/>
                <w:szCs w:val="24"/>
              </w:rPr>
            </w:pPr>
            <w:r w:rsidRPr="00247206">
              <w:t>Kota Bima</w:t>
            </w:r>
          </w:p>
        </w:tc>
        <w:tc>
          <w:tcPr>
            <w:tcW w:w="5805" w:type="dxa"/>
            <w:shd w:val="clear" w:color="auto" w:fill="E8E8E8" w:themeFill="background2"/>
          </w:tcPr>
          <w:p w14:paraId="79F5073F" w14:textId="23C5307C" w:rsidR="007C5341" w:rsidRPr="004E6685" w:rsidRDefault="003669B2" w:rsidP="007C5341">
            <w:pPr>
              <w:spacing w:before="60"/>
              <w:rPr>
                <w:b/>
                <w:bCs/>
                <w:color w:val="7030A0"/>
              </w:rPr>
            </w:pPr>
            <w:r>
              <w:rPr>
                <w:rFonts w:ascii="Arial" w:hAnsi="Arial" w:cs="Arial"/>
                <w:b/>
                <w:bCs/>
                <w:sz w:val="18"/>
                <w:szCs w:val="18"/>
              </w:rPr>
              <w:t>Abstrak</w:t>
            </w:r>
          </w:p>
          <w:p w14:paraId="4823E5AF" w14:textId="154FED71" w:rsidR="005550C7" w:rsidRPr="009D5AAC" w:rsidRDefault="009D5AAC" w:rsidP="009D5AAC">
            <w:pPr>
              <w:pStyle w:val="4AbstractAbstrak"/>
            </w:pPr>
            <w:r w:rsidRPr="009D5AAC">
              <w:t xml:space="preserve">Kesenian tari </w:t>
            </w:r>
            <w:r w:rsidR="00891A95" w:rsidRPr="00891A95">
              <w:rPr>
                <w:i/>
              </w:rPr>
              <w:t>Wura Bongi Monca</w:t>
            </w:r>
            <w:r w:rsidRPr="009D5AAC">
              <w:t xml:space="preserve"> adalah salah satu tarian dari daerah Bima, Nusa Tenggara Barat yang berfungsi sebagai tarian penyambutan tamu. Ada beberapa perubahan dari tarian ini yang merupakan hasil modernisasi. Untuk itu, penelitian ini difokuskan untuk mendeskripsikan modernisasi tari </w:t>
            </w:r>
            <w:r w:rsidR="00891A95" w:rsidRPr="00891A95">
              <w:rPr>
                <w:i/>
              </w:rPr>
              <w:t>Wura Bongi Monca</w:t>
            </w:r>
            <w:r w:rsidRPr="009D5AAC">
              <w:t xml:space="preserve">. Tujuan penelitian ini adalah mendeskripsikan modernisasi tari </w:t>
            </w:r>
            <w:r w:rsidR="00891A95" w:rsidRPr="00891A95">
              <w:rPr>
                <w:i/>
              </w:rPr>
              <w:t>Wura Bongi Monca</w:t>
            </w:r>
            <w:r w:rsidRPr="009D5AAC">
              <w:t>. Teknik pengumpulan data dalam penelitian ini menggunakan teknik observasi, wawan</w:t>
            </w:r>
            <w:r w:rsidR="00247206">
              <w:softHyphen/>
            </w:r>
            <w:r w:rsidRPr="009D5AAC">
              <w:t xml:space="preserve">cara, dan dokumentasi. Sedangkan analisis data menggunakan teknik penelitian kualitatif yang terdiri dari reduksi data, penyajian data dan validasi data. Hasil penelitian menunjukkan bahwa perubahan atau modernisasi yang terjadi pada tari </w:t>
            </w:r>
            <w:r w:rsidR="00891A95" w:rsidRPr="00891A95">
              <w:rPr>
                <w:i/>
              </w:rPr>
              <w:t>Wura Bongi Monca</w:t>
            </w:r>
            <w:r w:rsidRPr="009D5AAC">
              <w:t xml:space="preserve"> terdiri dari unsur utama yang berupa gerak tari, unsur pendukung yang berupa busana tari dan alat musik. Perubahan gerak tari dari yang awalnya 5 gerakan menjadi 7 gerakan.  Perubahan busana meliputi warna baju, motif dan bahan sarung, model sanggul dan aksesoris lainnya. sedangkan perubahan pada alat musik terjadi karena adanya penambahan pada alat musik yang mengiringi tari </w:t>
            </w:r>
            <w:r w:rsidR="00891A95" w:rsidRPr="00891A95">
              <w:rPr>
                <w:i/>
              </w:rPr>
              <w:t>Wura Bongi Monca</w:t>
            </w:r>
            <w:r w:rsidRPr="009D5AAC">
              <w:t xml:space="preserve"> yaitu Genda Na’e, Genda To’i, Arubana, Sarone, Biola, Katongga Besi dan No.</w:t>
            </w:r>
          </w:p>
        </w:tc>
      </w:tr>
    </w:tbl>
    <w:p w14:paraId="72A09355" w14:textId="3FF692CD" w:rsidR="00A861E7" w:rsidRDefault="00E30BAF" w:rsidP="00A861E7">
      <w:pPr>
        <w:pStyle w:val="4SubJudul1Heading1"/>
      </w:pPr>
      <w:r w:rsidRPr="00E30BAF">
        <w:t>Pendahuluan</w:t>
      </w:r>
      <w:bookmarkStart w:id="0" w:name="_Hlk92047449"/>
    </w:p>
    <w:p w14:paraId="7547B69C" w14:textId="5CFBE2B9" w:rsidR="009D5AAC" w:rsidRPr="00C73369" w:rsidRDefault="009D5AAC" w:rsidP="00C73369">
      <w:pPr>
        <w:pStyle w:val="5TextTeks"/>
        <w:spacing w:after="200" w:line="276" w:lineRule="auto"/>
        <w:rPr>
          <w:sz w:val="21"/>
        </w:rPr>
      </w:pPr>
      <w:r w:rsidRPr="00C73369">
        <w:rPr>
          <w:sz w:val="21"/>
        </w:rPr>
        <w:t>Kesenian adalah bagian dari budaya dan sarana yang dipergunakan untuk mengekspresi</w:t>
      </w:r>
      <w:r w:rsidR="00247206">
        <w:rPr>
          <w:sz w:val="21"/>
        </w:rPr>
        <w:softHyphen/>
      </w:r>
      <w:r w:rsidRPr="00C73369">
        <w:rPr>
          <w:sz w:val="21"/>
        </w:rPr>
        <w:t>kan rasa keindahan dari dalam jiwa manusia. Perwujudan seni yang ada di masyarakat merupa</w:t>
      </w:r>
      <w:r w:rsidR="00247206">
        <w:rPr>
          <w:sz w:val="21"/>
        </w:rPr>
        <w:softHyphen/>
      </w:r>
      <w:r w:rsidRPr="00C73369">
        <w:rPr>
          <w:sz w:val="21"/>
        </w:rPr>
        <w:t>kan cerminan dari kepribadian hidup masyarakat. Ragam kesenian yang ada di masyarakat di</w:t>
      </w:r>
      <w:r w:rsidR="00247206">
        <w:rPr>
          <w:sz w:val="21"/>
        </w:rPr>
        <w:softHyphen/>
      </w:r>
      <w:r w:rsidRPr="00C73369">
        <w:rPr>
          <w:sz w:val="21"/>
        </w:rPr>
        <w:t>antaranya adalah seni tari, seni musik, seni rupa, seni teater, dan seni sastra. Seni tari sebagai salah satu ragam kesenian adalah milik masyarakat sehingga pengungkapannya dalam bentuk gerak merupakan cermin alam pikiran, pola pikir dan tata kehidupan daerah itu sendiri. Seni tari merupakan suatu bentuk keindahan yang memiliki struktur, ketukan/intonasi, dan gerakan yang berasal dari anggota tubuh manusia. Seni tari adalah keindahan ekspresi jiwa manusia yang diwujudkan dalam bentuk gerak tubuh yang diperhalus dengan keindahan dan estetika (Mustika, 2012</w:t>
      </w:r>
      <w:r w:rsidR="000528D1">
        <w:rPr>
          <w:sz w:val="21"/>
        </w:rPr>
        <w:t xml:space="preserve">; </w:t>
      </w:r>
      <w:r w:rsidR="000528D1" w:rsidRPr="00891A95">
        <w:rPr>
          <w:sz w:val="21"/>
        </w:rPr>
        <w:t>Naditasari</w:t>
      </w:r>
      <w:r w:rsidR="000528D1" w:rsidRPr="000528D1">
        <w:rPr>
          <w:sz w:val="21"/>
        </w:rPr>
        <w:t xml:space="preserve"> </w:t>
      </w:r>
      <w:r w:rsidR="000528D1" w:rsidRPr="00891A95">
        <w:rPr>
          <w:sz w:val="21"/>
        </w:rPr>
        <w:t>&amp; Pratamawati, 2024)</w:t>
      </w:r>
      <w:r w:rsidRPr="00C73369">
        <w:rPr>
          <w:sz w:val="21"/>
        </w:rPr>
        <w:t>. Demikian pula menurut Rahmat (2019) tari adalah ungkapan pengalaman jiwa manusia yang ditunjukkan melalui sebuah karya seni dengan perantara gerak yang indah dan berirama. Tari terdiri dari elemen gerak, jiwa, irama dan har</w:t>
      </w:r>
      <w:r w:rsidR="000528D1">
        <w:rPr>
          <w:sz w:val="21"/>
        </w:rPr>
        <w:softHyphen/>
      </w:r>
      <w:r w:rsidRPr="00C73369">
        <w:rPr>
          <w:sz w:val="21"/>
        </w:rPr>
        <w:t>moni sesuai dengan keinginan dan pengharapan manusia, karenanya tari menjadi kebutuhan hidup manusia dalam masyarakat. Pertunjukan tari yang ditampilkan merupakan perwujudan dari gagasan dan perasaan sese</w:t>
      </w:r>
      <w:r w:rsidR="00247206">
        <w:rPr>
          <w:sz w:val="21"/>
        </w:rPr>
        <w:softHyphen/>
      </w:r>
      <w:r w:rsidRPr="00C73369">
        <w:rPr>
          <w:sz w:val="21"/>
        </w:rPr>
        <w:t xml:space="preserve">orang yang tidak pernah lepas dari lingkup masyarakat sebagai keutuhan budaya. </w:t>
      </w:r>
    </w:p>
    <w:p w14:paraId="2F22FF9B" w14:textId="3B3C2D60" w:rsidR="009D5AAC" w:rsidRPr="00C73369" w:rsidRDefault="009D5AAC" w:rsidP="00C73369">
      <w:pPr>
        <w:pStyle w:val="5TextTeks"/>
        <w:spacing w:after="200" w:line="276" w:lineRule="auto"/>
        <w:rPr>
          <w:sz w:val="21"/>
        </w:rPr>
      </w:pPr>
      <w:r w:rsidRPr="00C73369">
        <w:rPr>
          <w:sz w:val="21"/>
        </w:rPr>
        <w:t>Salah satu indikator tinggi rendahnya peradaban suatu bangsa dapat diperhatikan dari kebudayaan atau kesenian yang dimilikinya. Oleh sebab itu, kesenian sebagai salah satu unsur dari kebudayaan yang perlu dilestarikan dan dikembangkan. Menurut Handoko dan Alrianing</w:t>
      </w:r>
      <w:r w:rsidR="00247206">
        <w:rPr>
          <w:sz w:val="21"/>
        </w:rPr>
        <w:softHyphen/>
      </w:r>
      <w:r w:rsidRPr="00C73369">
        <w:rPr>
          <w:sz w:val="21"/>
        </w:rPr>
        <w:lastRenderedPageBreak/>
        <w:t xml:space="preserve">rum (2014) bahwa kesenian dan kebudayaan adalah faktor penting yang menunjukan eksistensi suatu peradaban </w:t>
      </w:r>
      <w:r w:rsidRPr="00153D82">
        <w:rPr>
          <w:sz w:val="21"/>
        </w:rPr>
        <w:t>manusia. Demikian pula dengan daerah Bima yang memiliki budaya dan ke</w:t>
      </w:r>
      <w:r w:rsidR="00247206" w:rsidRPr="00153D82">
        <w:rPr>
          <w:sz w:val="21"/>
        </w:rPr>
        <w:softHyphen/>
      </w:r>
      <w:r w:rsidRPr="00153D82">
        <w:rPr>
          <w:sz w:val="21"/>
        </w:rPr>
        <w:t>senian sendiri. Hubungan kesenian dengan masyarakat Bima pada dasarnya tidak dapat dipisahkan, karena kedua elemen ini saling berhubungan erat antara satu dengan yang lainnya. Kehidupan masyarak</w:t>
      </w:r>
      <w:r w:rsidRPr="00C73369">
        <w:rPr>
          <w:sz w:val="21"/>
        </w:rPr>
        <w:t>at Bima dalam berkesenian, baik sosial, budaya dan seni tradisionalnya masih melekat pada acara tertentu, seperti upacara adat, prosesi pernikahan, tujuh bulanan, khitanan, penyambutan tamu dan lain-lain</w:t>
      </w:r>
      <w:r w:rsidR="00153D82">
        <w:rPr>
          <w:sz w:val="21"/>
        </w:rPr>
        <w:t xml:space="preserve"> (</w:t>
      </w:r>
      <w:r w:rsidR="00153D82" w:rsidRPr="00153D82">
        <w:rPr>
          <w:sz w:val="21"/>
        </w:rPr>
        <w:t>Fadillah, 2022)</w:t>
      </w:r>
      <w:r w:rsidRPr="00C73369">
        <w:rPr>
          <w:sz w:val="21"/>
        </w:rPr>
        <w:t xml:space="preserve">. Pada proses penyambutan tamu misalnya, adat ini sudah menjadi tradisi secara turun-temurun bagi masyarakat Bima sampai saat ini, karena tuan rumah harus memberikan penghormatan pada tamu yang datang. </w:t>
      </w:r>
    </w:p>
    <w:p w14:paraId="6CBA94C6" w14:textId="390A1D25" w:rsidR="009D5AAC" w:rsidRPr="00C73369" w:rsidRDefault="009D5AAC" w:rsidP="00C73369">
      <w:pPr>
        <w:pStyle w:val="5TextTeks"/>
        <w:spacing w:after="200" w:line="276" w:lineRule="auto"/>
        <w:rPr>
          <w:sz w:val="21"/>
        </w:rPr>
      </w:pPr>
      <w:r w:rsidRPr="00C73369">
        <w:rPr>
          <w:sz w:val="21"/>
        </w:rPr>
        <w:t xml:space="preserve">Berawal dari adat budaya penghormatan tamu tersebut muncullah tari </w:t>
      </w:r>
      <w:r w:rsidR="00891A95" w:rsidRPr="00891A95">
        <w:rPr>
          <w:i/>
          <w:sz w:val="21"/>
        </w:rPr>
        <w:t>Wura Bongi Monca</w:t>
      </w:r>
      <w:r w:rsidRPr="00C73369">
        <w:rPr>
          <w:sz w:val="21"/>
        </w:rPr>
        <w:t xml:space="preserve"> yang diciptakan pada tahun 1968 oleh Siti Maryam R. Salahuddin yang merupakan kerabat istana sekaligus putri dari Sultan R. Salahuddin yaitu Sultan Bima terakhir. Siti Maryam R. Salahuddin menciptakan tari </w:t>
      </w:r>
      <w:r w:rsidR="00891A95" w:rsidRPr="00891A95">
        <w:rPr>
          <w:i/>
          <w:sz w:val="21"/>
        </w:rPr>
        <w:t>Wura Bongi Monca</w:t>
      </w:r>
      <w:r w:rsidRPr="00C73369">
        <w:rPr>
          <w:sz w:val="21"/>
        </w:rPr>
        <w:t xml:space="preserve"> dengan tujuan untuk menjadikan prosesi penyambutan tamu lebih indah. Tarian </w:t>
      </w:r>
      <w:r w:rsidR="00891A95" w:rsidRPr="00891A95">
        <w:rPr>
          <w:i/>
          <w:sz w:val="21"/>
        </w:rPr>
        <w:t>Wura Bongi Monca</w:t>
      </w:r>
      <w:r w:rsidRPr="00C73369">
        <w:rPr>
          <w:sz w:val="21"/>
        </w:rPr>
        <w:t xml:space="preserve"> ini dilakukan secara berkelompok oleh empat hingga enam penari perempuan dengan gerakan yang lemah lembut dan gemulai sembari menaburkan beras kuning sebagai simbol dan tanda penghormatan. </w:t>
      </w:r>
      <w:r w:rsidR="00891A95" w:rsidRPr="00891A95">
        <w:rPr>
          <w:i/>
          <w:sz w:val="21"/>
        </w:rPr>
        <w:t>Wura Bongi Monca</w:t>
      </w:r>
      <w:r w:rsidRPr="00C73369">
        <w:rPr>
          <w:sz w:val="21"/>
        </w:rPr>
        <w:t xml:space="preserve"> merupakan kebiasaan bagi masyarakat Bima pada saat menyambut tamu (Ramdhani, 2015). Tari secara berkelompok ini dilakukan karena menurut adat istiadat budaya Bima tidak baik bagi seorang perempuan untuk menjadi penari tunggal, sebab dikhawatirkan akan menim</w:t>
      </w:r>
      <w:r w:rsidR="00153D82">
        <w:rPr>
          <w:sz w:val="21"/>
        </w:rPr>
        <w:softHyphen/>
      </w:r>
      <w:r w:rsidRPr="00C73369">
        <w:rPr>
          <w:sz w:val="21"/>
        </w:rPr>
        <w:t xml:space="preserve">bulkan sikap keegoisan. Penari yang memperagakan tari </w:t>
      </w:r>
      <w:r w:rsidR="00891A95" w:rsidRPr="00891A95">
        <w:rPr>
          <w:i/>
          <w:sz w:val="21"/>
        </w:rPr>
        <w:t>Wura Bongi Monca</w:t>
      </w:r>
      <w:r w:rsidRPr="00C73369">
        <w:rPr>
          <w:sz w:val="21"/>
        </w:rPr>
        <w:t xml:space="preserve"> rata-rata berusia empat belas tahun sampai dua puluh lima tahun. </w:t>
      </w:r>
    </w:p>
    <w:p w14:paraId="587ADE7F" w14:textId="081A85D9" w:rsidR="009D5AAC" w:rsidRPr="00C73369" w:rsidRDefault="009D5AAC" w:rsidP="00C73369">
      <w:pPr>
        <w:pStyle w:val="5TextTeks"/>
        <w:spacing w:after="200" w:line="276" w:lineRule="auto"/>
        <w:rPr>
          <w:sz w:val="21"/>
        </w:rPr>
      </w:pPr>
      <w:r w:rsidRPr="00C73369">
        <w:rPr>
          <w:sz w:val="21"/>
        </w:rPr>
        <w:t xml:space="preserve">Dari segi fungsi, sejak awal penciptaannya tari </w:t>
      </w:r>
      <w:r w:rsidR="00891A95" w:rsidRPr="00891A95">
        <w:rPr>
          <w:i/>
          <w:sz w:val="21"/>
        </w:rPr>
        <w:t>Wura Bongi Monca</w:t>
      </w:r>
      <w:r w:rsidRPr="00C73369">
        <w:rPr>
          <w:sz w:val="21"/>
        </w:rPr>
        <w:t xml:space="preserve"> tetap menjadi tari penyambutan tamu. Ragam gerak, iringan musik dan busana dalam tarian ini tidak mengalami perubahan pada periode awal diciptakan sehingga masih terlihat sederhana. Namun, seiring berjalannya waktu tari </w:t>
      </w:r>
      <w:r w:rsidR="00891A95" w:rsidRPr="00891A95">
        <w:rPr>
          <w:i/>
          <w:sz w:val="21"/>
        </w:rPr>
        <w:t>Wura Bongi Monca</w:t>
      </w:r>
      <w:r w:rsidRPr="00C73369">
        <w:rPr>
          <w:sz w:val="21"/>
        </w:rPr>
        <w:t xml:space="preserve"> mengalami perubahan sesuai perkembangan zaman. Perubahan ini adalah sesuatu yang lumrah dalam seni tari klasik untuk menyesuaikan dengan perkembangan modern. Hal ini sejalan dengan penelitian Hidayatullah dan Bulan (2017) yang mengatakan bahwa sebuah hasil karya tari tradisional saat ini semakin tergerus dengan kondisi di jaman modern, karena penikmat hiburan memiliki selera yang selalu meningkat di setiap jamannya. Tari primitif, klasik, maupun modern selalu memberi pengaruh dan dorongan untuk berkembang dan maju. Tari tradisional selalu mengalami perubahan pada pola gerak dan sajian tari dikarenakan tuntutan jaman yang semakin maju serta dibutuhkan penyajian baru yang sesuai dengan selera dan kondisi masyarakat (Aji, 2017). </w:t>
      </w:r>
    </w:p>
    <w:p w14:paraId="0085BF44" w14:textId="3E520E33" w:rsidR="009D5AAC" w:rsidRPr="00C73369" w:rsidRDefault="009D5AAC" w:rsidP="00C73369">
      <w:pPr>
        <w:pStyle w:val="5TextTeks"/>
        <w:spacing w:after="200" w:line="276" w:lineRule="auto"/>
        <w:rPr>
          <w:sz w:val="21"/>
        </w:rPr>
      </w:pPr>
      <w:r w:rsidRPr="00C73369">
        <w:rPr>
          <w:sz w:val="21"/>
        </w:rPr>
        <w:t xml:space="preserve">Perubahan pada berbagai aspek tari dinamakan juga dengan modernisasi. Modernisasi tari </w:t>
      </w:r>
      <w:r w:rsidR="00891A95" w:rsidRPr="00891A95">
        <w:rPr>
          <w:i/>
          <w:sz w:val="21"/>
        </w:rPr>
        <w:t>Wura Bongi Monca</w:t>
      </w:r>
      <w:r w:rsidRPr="00C73369">
        <w:rPr>
          <w:sz w:val="21"/>
        </w:rPr>
        <w:t xml:space="preserve"> terjadi pada aspek bentuk dan teknik. Tari </w:t>
      </w:r>
      <w:r w:rsidR="00891A95" w:rsidRPr="00891A95">
        <w:rPr>
          <w:i/>
          <w:sz w:val="21"/>
        </w:rPr>
        <w:t>Wura Bongi Monca</w:t>
      </w:r>
      <w:r w:rsidRPr="00C73369">
        <w:rPr>
          <w:sz w:val="21"/>
        </w:rPr>
        <w:t xml:space="preserve"> secara fisik sama seperti tarian lainnya yang merupakan ungkapan unsur-unsur gerak, para penari, tata rias, busana tari, serta musik iringan tari yang tersusun sebagai sebuah ungkapan seni tari. Ragam gerak pada tari </w:t>
      </w:r>
      <w:r w:rsidR="00891A95" w:rsidRPr="00891A95">
        <w:rPr>
          <w:i/>
          <w:sz w:val="21"/>
        </w:rPr>
        <w:t>Wura Bongi Monca</w:t>
      </w:r>
      <w:r w:rsidRPr="00C73369">
        <w:rPr>
          <w:sz w:val="21"/>
        </w:rPr>
        <w:t xml:space="preserve"> terdiri dari 7 gerakan yang berulang-ulang yaitu Lampa Lu’u, Doho Horma, Lele Wana, Lele Ku’i, Wura Bongi, Lele Boko, dan Lampa Dula. Kejelasan gerak Tari </w:t>
      </w:r>
      <w:r w:rsidR="00891A95" w:rsidRPr="00891A95">
        <w:rPr>
          <w:i/>
          <w:sz w:val="21"/>
        </w:rPr>
        <w:t>Wura Bongi Monca</w:t>
      </w:r>
      <w:r w:rsidRPr="00C73369">
        <w:rPr>
          <w:sz w:val="21"/>
        </w:rPr>
        <w:t xml:space="preserve"> dapat dilihat dari pementasannya yang menampilkan tujuh gerakan saja yang diulang-ulang dari awal hingga akhir pementasan (Rianta, 2019).</w:t>
      </w:r>
    </w:p>
    <w:p w14:paraId="7EE990E6" w14:textId="703A74DF" w:rsidR="009D5AAC" w:rsidRPr="00C73369" w:rsidRDefault="009D5AAC" w:rsidP="00C73369">
      <w:pPr>
        <w:pStyle w:val="5TextTeks"/>
        <w:spacing w:after="200" w:line="276" w:lineRule="auto"/>
        <w:rPr>
          <w:sz w:val="21"/>
        </w:rPr>
      </w:pPr>
      <w:r w:rsidRPr="00C73369">
        <w:rPr>
          <w:sz w:val="21"/>
        </w:rPr>
        <w:t>Gerakan pada tarian memiliki estetika atau keindahan yang meliputi tiga persyaratan yaitu kesatuan, keseimbangan, dan kejelasan. Kesatuan dapat dilihat dari gerak dalam tari tersebut yang didukung dengan tata rias, tata busana, musik iringan, dan tempat pementasan. Keseim</w:t>
      </w:r>
      <w:r w:rsidR="00891A95">
        <w:rPr>
          <w:sz w:val="21"/>
        </w:rPr>
        <w:softHyphen/>
      </w:r>
      <w:r w:rsidRPr="00C73369">
        <w:rPr>
          <w:sz w:val="21"/>
        </w:rPr>
        <w:t xml:space="preserve">bangan dapat dilihat dari pengulangan gerakan dari kiri ke kanan maupun dari kanan ke kiri karena disebabkan struktur dalam tarian. Maka dengan demikian bentuk dari tari </w:t>
      </w:r>
      <w:r w:rsidR="00891A95" w:rsidRPr="00891A95">
        <w:rPr>
          <w:i/>
          <w:sz w:val="21"/>
        </w:rPr>
        <w:t>Wura Bongi Monca</w:t>
      </w:r>
      <w:r w:rsidRPr="00C73369">
        <w:rPr>
          <w:sz w:val="21"/>
        </w:rPr>
        <w:t xml:space="preserve"> dapat diamati melalui ragam gerak yang dianalisis melalui struktur pertunjukan</w:t>
      </w:r>
      <w:r w:rsidR="00891A95">
        <w:rPr>
          <w:sz w:val="21"/>
        </w:rPr>
        <w:softHyphen/>
      </w:r>
      <w:r w:rsidRPr="00C73369">
        <w:rPr>
          <w:sz w:val="21"/>
        </w:rPr>
        <w:t>nya. Berdasarkan pernyataan tersebut, Susanti (2015) menjelaskan bahwa tari adalah keindahan ekspresi jiwa yang diungkapkan dalam bentuk gerak tubuh yang diperhalus melalui estetika.</w:t>
      </w:r>
    </w:p>
    <w:p w14:paraId="0CCB336E" w14:textId="2D88A352" w:rsidR="009D5AAC" w:rsidRPr="00C73369" w:rsidRDefault="009D5AAC" w:rsidP="00C73369">
      <w:pPr>
        <w:pStyle w:val="5TextTeks"/>
        <w:spacing w:after="200" w:line="276" w:lineRule="auto"/>
        <w:rPr>
          <w:sz w:val="21"/>
        </w:rPr>
      </w:pPr>
      <w:r w:rsidRPr="00C73369">
        <w:rPr>
          <w:sz w:val="21"/>
        </w:rPr>
        <w:t>Selain dari unsur utama berupa gerak tari, perhatian penting juga ditujukan pada busana pertunjukan, atau yang biasa disebut kostum tari. Kostum tari adalah busana yang digunakan untuk penari yang merupakan salah satu unsur dari sebuah tarian. Artinya sebuah pertunjukan tari memiliki kesatuan terhadap busana, karena busana memegang peran dalam sebuah per</w:t>
      </w:r>
      <w:r w:rsidR="00891A95">
        <w:rPr>
          <w:sz w:val="21"/>
        </w:rPr>
        <w:softHyphen/>
      </w:r>
      <w:r w:rsidRPr="00C73369">
        <w:rPr>
          <w:sz w:val="21"/>
        </w:rPr>
        <w:t>tunjukan yang berguna untuk mempertegas fungsi dramatik atau fungsi ekspresif dari setiap peran (Supriyono, 2014). Penggunaan kostum tari pada masyarakat Bima sangat memper</w:t>
      </w:r>
      <w:r w:rsidR="00153D82">
        <w:rPr>
          <w:sz w:val="21"/>
        </w:rPr>
        <w:softHyphen/>
      </w:r>
      <w:r w:rsidRPr="00C73369">
        <w:rPr>
          <w:sz w:val="21"/>
        </w:rPr>
        <w:t>hatikan budaya setempat dan menyesuaikan diri dengan perlengkapan hidup yang sangat diper</w:t>
      </w:r>
      <w:r w:rsidR="00891A95">
        <w:rPr>
          <w:sz w:val="21"/>
        </w:rPr>
        <w:softHyphen/>
      </w:r>
      <w:r w:rsidRPr="00C73369">
        <w:rPr>
          <w:sz w:val="21"/>
        </w:rPr>
        <w:t>hatikan oleh masyarakat Mbojo yaitu “Kani ro Lombo” (pakaian)</w:t>
      </w:r>
      <w:r w:rsidR="00153D82">
        <w:rPr>
          <w:sz w:val="21"/>
        </w:rPr>
        <w:t xml:space="preserve"> (</w:t>
      </w:r>
      <w:r w:rsidR="00153D82" w:rsidRPr="00153D82">
        <w:rPr>
          <w:sz w:val="21"/>
        </w:rPr>
        <w:t>Geofany, 2023)</w:t>
      </w:r>
      <w:r w:rsidRPr="00C73369">
        <w:rPr>
          <w:sz w:val="21"/>
        </w:rPr>
        <w:t>. Peng</w:t>
      </w:r>
      <w:r w:rsidR="00153D82">
        <w:rPr>
          <w:sz w:val="21"/>
        </w:rPr>
        <w:softHyphen/>
      </w:r>
      <w:r w:rsidRPr="00C73369">
        <w:rPr>
          <w:sz w:val="21"/>
        </w:rPr>
        <w:t xml:space="preserve">adaan pakaian untuk berbagai tujuan harus berpedoman pada adat shahih atau adat yang baik. Cara berpakaian, warna, jenis dan bentuknya tidak boleh bertentangan dengan nilai-nilai dan norma adat Bima. Kesenian tradisional bima termasuk cara berpakaian adalah kesenian yang tumbuh dan berkembang di kalangan masyarakat Bima yang dituruntemurunkan serta diakui sebagai miliknya. Pengelolaannya selalu didasarkan pada nilai dan norma adat istiadat Bima yang Islami (Mariati, 2020). Bentuk dan warna pakaian beserta segala kelengkapannya mengandung nilai luhur dan harus mampu disosialisasikan oleh para pemakainya. Karena menurut norma adat antara pakaian dan pemakai harus sesuai dengan ungkapan “Raso ro Ntika si Kani ro Lombomu, Karaso ro Ntikapu Ade ro Etikamu”, yang secara secara sederhana bermakna bahwa “kalau anda memakai pakaian yang indah dan bersih, maka anda harus pula membersihkan nurani dan itikadmu” (Ismail, 2007). Busana tari </w:t>
      </w:r>
      <w:r w:rsidR="00891A95" w:rsidRPr="00891A95">
        <w:rPr>
          <w:i/>
          <w:sz w:val="21"/>
        </w:rPr>
        <w:t>Wura Bongi Monca</w:t>
      </w:r>
      <w:r w:rsidRPr="00C73369">
        <w:rPr>
          <w:sz w:val="21"/>
        </w:rPr>
        <w:t xml:space="preserve"> terdiri dari baju Bodo berwarna merah, tembe monca (sarung berwarna kuning), ponto (gelang besar), bangka (anting-anting besar), samu’u canga (sanggul khas Mbojo) yang dihias dengan jungge jempaka monca (kembang cempaka warna kuning), jungge mundu (kembang melati), jungge dondo (kembang panjang) dan kembang goyang.</w:t>
      </w:r>
    </w:p>
    <w:p w14:paraId="695EFBC7" w14:textId="27EABDBB" w:rsidR="009D5AAC" w:rsidRPr="00C73369" w:rsidRDefault="009D5AAC" w:rsidP="00C73369">
      <w:pPr>
        <w:pStyle w:val="5TextTeks"/>
        <w:spacing w:after="200" w:line="276" w:lineRule="auto"/>
        <w:rPr>
          <w:sz w:val="21"/>
        </w:rPr>
      </w:pPr>
      <w:r w:rsidRPr="00C73369">
        <w:rPr>
          <w:sz w:val="21"/>
        </w:rPr>
        <w:t xml:space="preserve">Unsur penting lainnya dari sebuah pertunjukan tari </w:t>
      </w:r>
      <w:r w:rsidR="00891A95" w:rsidRPr="00891A95">
        <w:rPr>
          <w:i/>
          <w:sz w:val="21"/>
        </w:rPr>
        <w:t>Wura Bongi Monca</w:t>
      </w:r>
      <w:r w:rsidRPr="00C73369">
        <w:rPr>
          <w:sz w:val="21"/>
        </w:rPr>
        <w:t xml:space="preserve"> adalah penggunaan iringan musik tari. Peralatan musik sebagai pengiring dari tarian </w:t>
      </w:r>
      <w:r w:rsidR="00891A95" w:rsidRPr="00891A95">
        <w:rPr>
          <w:i/>
          <w:sz w:val="21"/>
        </w:rPr>
        <w:t>Wura Bongi Monca</w:t>
      </w:r>
      <w:r w:rsidRPr="00C73369">
        <w:rPr>
          <w:sz w:val="21"/>
        </w:rPr>
        <w:t xml:space="preserve"> meng</w:t>
      </w:r>
      <w:r w:rsidR="00891A95">
        <w:rPr>
          <w:sz w:val="21"/>
        </w:rPr>
        <w:softHyphen/>
      </w:r>
      <w:r w:rsidRPr="00C73369">
        <w:rPr>
          <w:sz w:val="21"/>
        </w:rPr>
        <w:t xml:space="preserve">gunakan alat musik tradisional khas Mbojo seperti genda (gendang), yang terdiri dari dua jenis yaitu genda na’e (gendang besar) dan genda to’i (gendang kecil), ditambah dengan no (gong), katongga (tawa-tawa) dan sarone (alat musik yang terbuat dari daun lontar). Peralatan ini selalu digunakan untuk mengiringi tarian </w:t>
      </w:r>
      <w:r w:rsidR="00891A95" w:rsidRPr="00891A95">
        <w:rPr>
          <w:i/>
          <w:sz w:val="21"/>
        </w:rPr>
        <w:t>Wura Bongi Monca</w:t>
      </w:r>
      <w:r w:rsidRPr="00C73369">
        <w:rPr>
          <w:sz w:val="21"/>
        </w:rPr>
        <w:t xml:space="preserve"> sejak saat diciptakannya. Namun seiring waktu penggunaan alat musik pengiring juga mengalami perubahan untuk menyesuaikan dengan kondisi masyarakat, sebagaimana dalam penelitian bahwa perubahan alat musik dalam masyarakat dipengaruhi oleh adanya perubahan lingkungan yang ada pada masyarakat sekitar (Dewi, 2019).</w:t>
      </w:r>
    </w:p>
    <w:p w14:paraId="5728CE1B" w14:textId="2E85EBD2" w:rsidR="007F4AB9" w:rsidRDefault="009D5AAC" w:rsidP="00C73369">
      <w:pPr>
        <w:pStyle w:val="5TextTeks"/>
        <w:spacing w:after="200" w:line="276" w:lineRule="auto"/>
        <w:rPr>
          <w:sz w:val="21"/>
        </w:rPr>
      </w:pPr>
      <w:r w:rsidRPr="00C73369">
        <w:rPr>
          <w:sz w:val="21"/>
        </w:rPr>
        <w:t xml:space="preserve">Berdasarkan latar belakang di atas, peneliti melakukan penelitian untuk mendeskripsikan modernisasi tarian </w:t>
      </w:r>
      <w:r w:rsidR="00891A95" w:rsidRPr="00891A95">
        <w:rPr>
          <w:i/>
          <w:sz w:val="21"/>
        </w:rPr>
        <w:t>Wura Bongi Monca</w:t>
      </w:r>
      <w:r w:rsidRPr="00C73369">
        <w:rPr>
          <w:sz w:val="21"/>
        </w:rPr>
        <w:t xml:space="preserve"> ini sebagai tarian penyambutan tamu. Hal ini dilakukan karena selain sebagai sarana untuk melestarikan budaya daerah, juga sebagai pengetahuan bagi peneliti untuk melihat unsur-unsur apa saja yang berubah dari modernisasi tari </w:t>
      </w:r>
      <w:r w:rsidR="00891A95" w:rsidRPr="00891A95">
        <w:rPr>
          <w:i/>
          <w:sz w:val="21"/>
        </w:rPr>
        <w:t>Wura Bongi Monca</w:t>
      </w:r>
      <w:r w:rsidRPr="00C73369">
        <w:rPr>
          <w:sz w:val="21"/>
        </w:rPr>
        <w:t xml:space="preserve">. Pengetahuan ini dapat digunakan sebagai acuan dalam melakukan tarian </w:t>
      </w:r>
      <w:r w:rsidR="00891A95" w:rsidRPr="00891A95">
        <w:rPr>
          <w:i/>
          <w:sz w:val="21"/>
        </w:rPr>
        <w:t>Wura Bongi Monca</w:t>
      </w:r>
      <w:r w:rsidRPr="00C73369">
        <w:rPr>
          <w:sz w:val="21"/>
        </w:rPr>
        <w:t xml:space="preserve"> serta sebagai tambahan materi seni tari daerah dalam proses belajar mengajar di sekolah. Sehingga tujuan penelitian ini adalah untuk mendeskripsikan perubahan atau moderni</w:t>
      </w:r>
      <w:r w:rsidR="00891A95">
        <w:rPr>
          <w:sz w:val="21"/>
        </w:rPr>
        <w:softHyphen/>
      </w:r>
      <w:r w:rsidRPr="00C73369">
        <w:rPr>
          <w:sz w:val="21"/>
        </w:rPr>
        <w:t xml:space="preserve">sasi yang terjadi pada tari </w:t>
      </w:r>
      <w:r w:rsidR="00891A95" w:rsidRPr="00891A95">
        <w:rPr>
          <w:i/>
          <w:sz w:val="21"/>
        </w:rPr>
        <w:t>Wura Bongi Monca</w:t>
      </w:r>
      <w:r w:rsidRPr="00C73369">
        <w:rPr>
          <w:sz w:val="21"/>
        </w:rPr>
        <w:t xml:space="preserve"> dari awal proses diciptakannya hingga saat ini.</w:t>
      </w:r>
    </w:p>
    <w:p w14:paraId="0F515782" w14:textId="77777777" w:rsidR="000B77AD" w:rsidRPr="00C73369" w:rsidRDefault="000B77AD" w:rsidP="00C73369">
      <w:pPr>
        <w:pStyle w:val="5TextTeks"/>
        <w:spacing w:after="200" w:line="276" w:lineRule="auto"/>
        <w:rPr>
          <w:sz w:val="21"/>
        </w:rPr>
      </w:pPr>
    </w:p>
    <w:bookmarkEnd w:id="0"/>
    <w:p w14:paraId="7A21D26B" w14:textId="757F1B88" w:rsidR="001B4C30" w:rsidRPr="00D2164E" w:rsidRDefault="001B4C30" w:rsidP="001B4C30">
      <w:pPr>
        <w:pStyle w:val="4SubJudul1Heading1"/>
      </w:pPr>
      <w:r>
        <w:t xml:space="preserve">Metode </w:t>
      </w:r>
    </w:p>
    <w:p w14:paraId="7B6803AE" w14:textId="77777777" w:rsidR="009D5AAC" w:rsidRPr="00C73369" w:rsidRDefault="009D5AAC" w:rsidP="00C73369">
      <w:pPr>
        <w:pStyle w:val="5TextTeks"/>
        <w:spacing w:after="200" w:line="276" w:lineRule="auto"/>
        <w:rPr>
          <w:sz w:val="21"/>
        </w:rPr>
      </w:pPr>
      <w:r w:rsidRPr="00C73369">
        <w:rPr>
          <w:sz w:val="21"/>
        </w:rPr>
        <w:t xml:space="preserve">Pendekatan yang digunakan dalam penelitian ini adalah pendekatan kualitatif, karena pendekatan ini berusaha untuk mengungkapkan data dengan peneliti sebagai sumber informasi. </w:t>
      </w:r>
      <w:r w:rsidRPr="00C73369">
        <w:rPr>
          <w:rStyle w:val="Strong"/>
          <w:b w:val="0"/>
          <w:bCs w:val="0"/>
          <w:sz w:val="21"/>
        </w:rPr>
        <w:t xml:space="preserve">Penelitian </w:t>
      </w:r>
      <w:r w:rsidRPr="00C73369">
        <w:rPr>
          <w:sz w:val="21"/>
        </w:rPr>
        <w:t>kualitatif  yakni suatu penelitian yang berdasarkan filsafat postpositivisme, yang mana digunakan untuk meneliti kondisi objek alamiah, disini posisi peneliti sebagai instrument kunci, kemudian teknik pengumpulan data dengan triangulasi, analisa data bersifat kualitatif, dan hasil penelitian menekankan pada makna dibandingkan generalisasi (Sugiyono, 2012).</w:t>
      </w:r>
    </w:p>
    <w:p w14:paraId="60621BCD" w14:textId="77777777" w:rsidR="009D5AAC" w:rsidRPr="00C73369" w:rsidRDefault="009D5AAC" w:rsidP="00C73369">
      <w:pPr>
        <w:pStyle w:val="5TextTeks"/>
        <w:spacing w:after="200" w:line="276" w:lineRule="auto"/>
        <w:rPr>
          <w:sz w:val="21"/>
        </w:rPr>
      </w:pPr>
      <w:r w:rsidRPr="00C73369">
        <w:rPr>
          <w:sz w:val="21"/>
        </w:rPr>
        <w:t>Lokasi penelitian dilaksanakan pada sanggar Paju Monca yang beralamat di kelurahan Rabangodu Utara, Kecamatan Raba, Kota Bima. Sanggar Paju Monca didirikan tahun 1986 pada masa kejayaan Sultan Abdul Khair Sirajuddin. Sanggar pertama yang mencipta-kembangkan kesenian Mbojo di zaman kesultanan ini sudah banyak menciptakan tari kreasi dan beberapa tarian pernah dilombakan pada tingkat kabupaten, kota maupun provinsi.</w:t>
      </w:r>
    </w:p>
    <w:p w14:paraId="2ED16F66" w14:textId="1510D4B5" w:rsidR="009D5AAC" w:rsidRPr="00C73369" w:rsidRDefault="009D5AAC" w:rsidP="00C73369">
      <w:pPr>
        <w:pStyle w:val="5TextTeks"/>
        <w:spacing w:after="200" w:line="276" w:lineRule="auto"/>
        <w:rPr>
          <w:sz w:val="21"/>
        </w:rPr>
      </w:pPr>
      <w:r w:rsidRPr="00C73369">
        <w:rPr>
          <w:sz w:val="21"/>
        </w:rPr>
        <w:t>Sumber data primer dalam penelitian ini diperoleh dari wawancara langsung dengan narasumber utama yaitu pemilik sanggar Paju Monca, lalu narasumber kedua adalah pelatih tari, serta penata musik dan busana.</w:t>
      </w:r>
    </w:p>
    <w:p w14:paraId="33AB736C" w14:textId="48807639" w:rsidR="009D5AAC" w:rsidRPr="00C73369" w:rsidRDefault="009D5AAC" w:rsidP="00C73369">
      <w:pPr>
        <w:pStyle w:val="5TextTeks"/>
        <w:spacing w:after="200" w:line="276" w:lineRule="auto"/>
        <w:rPr>
          <w:sz w:val="21"/>
        </w:rPr>
      </w:pPr>
      <w:r w:rsidRPr="00C73369">
        <w:rPr>
          <w:sz w:val="21"/>
        </w:rPr>
        <w:t xml:space="preserve">Jenis data diperoleh dari kata-kata dan tindakan, sumber tertulis dan foto. Kata-kata dan tindakan, diperoleh dari hasil wawancara dengan narasumber utama sebagai sumber data utama. Sumber tertulis diperoleh dari sumber buku, majalah ilmiah, arsip perpustakaan museum Samparaja Kota Bima dan dokumen pribadi milik sanggar Paju Monca. Sedangkan foto diperoleh saat observasi yang berupa foto ragam gerak, tata busana dan alat musik tari </w:t>
      </w:r>
      <w:r w:rsidR="00891A95" w:rsidRPr="00891A95">
        <w:rPr>
          <w:i/>
          <w:sz w:val="21"/>
        </w:rPr>
        <w:t>Wura Bongi Monca</w:t>
      </w:r>
      <w:r w:rsidRPr="00C73369">
        <w:rPr>
          <w:sz w:val="21"/>
        </w:rPr>
        <w:t>.</w:t>
      </w:r>
    </w:p>
    <w:p w14:paraId="5377C821" w14:textId="31BAD4DB" w:rsidR="009D5AAC" w:rsidRPr="00C73369" w:rsidRDefault="009D5AAC" w:rsidP="00C73369">
      <w:pPr>
        <w:pStyle w:val="5TextTeks"/>
        <w:spacing w:after="200" w:line="276" w:lineRule="auto"/>
        <w:rPr>
          <w:sz w:val="21"/>
        </w:rPr>
      </w:pPr>
      <w:r w:rsidRPr="00C73369">
        <w:rPr>
          <w:sz w:val="21"/>
        </w:rPr>
        <w:t>Prosedur pengumpulan data yang digunakan yaitu observasi, wawancara, dan dokumen</w:t>
      </w:r>
      <w:r w:rsidR="00C73369">
        <w:rPr>
          <w:sz w:val="21"/>
        </w:rPr>
        <w:softHyphen/>
      </w:r>
      <w:r w:rsidRPr="00C73369">
        <w:rPr>
          <w:sz w:val="21"/>
        </w:rPr>
        <w:t xml:space="preserve">tasi. Observasi dilakukan dengan cara mendatangi lokasi kediamana narasumber di sanggar Paju Monca. Obyek yang diobservasi yaitu ragam gerak tari </w:t>
      </w:r>
      <w:r w:rsidR="00891A95" w:rsidRPr="00891A95">
        <w:rPr>
          <w:i/>
          <w:sz w:val="21"/>
        </w:rPr>
        <w:t>Wura Bongi Monca</w:t>
      </w:r>
      <w:r w:rsidRPr="00C73369">
        <w:rPr>
          <w:sz w:val="21"/>
        </w:rPr>
        <w:t xml:space="preserve"> yang diperaga</w:t>
      </w:r>
      <w:r w:rsidR="00C73369">
        <w:rPr>
          <w:sz w:val="21"/>
        </w:rPr>
        <w:softHyphen/>
      </w:r>
      <w:r w:rsidRPr="00C73369">
        <w:rPr>
          <w:sz w:val="21"/>
        </w:rPr>
        <w:t xml:space="preserve">kan oleh narasumber serta oleh para penari saat latihan di Sanggar Paju Monca. Obervasi juga dilakukan untuk mengamati tata busana tari yang digunakan pada saat menari serta mengamati alat musik yang digunakan. Wawancara dilakukan kepada narasumber menggunakan daftar pertanyaan yang terbagi menjadi 3 tema utama yaitu, proses kemunculan dan perkembangan Tari </w:t>
      </w:r>
      <w:r w:rsidR="00891A95" w:rsidRPr="00891A95">
        <w:rPr>
          <w:i/>
          <w:sz w:val="21"/>
        </w:rPr>
        <w:t>Wura Bongi Monca</w:t>
      </w:r>
      <w:r w:rsidRPr="00C73369">
        <w:rPr>
          <w:sz w:val="21"/>
        </w:rPr>
        <w:t xml:space="preserve">, ragam gerak tari, serta unsur pendukung dalam tarian. Dokumentasi dilakukan dengan cara mengumpulkan data yang berasal dari dokumen milik sanggar Paju Monca, foto-foto saat menampilkan tarian </w:t>
      </w:r>
      <w:r w:rsidR="00891A95" w:rsidRPr="00891A95">
        <w:rPr>
          <w:i/>
          <w:sz w:val="21"/>
        </w:rPr>
        <w:t>Wura Bongi Monca</w:t>
      </w:r>
      <w:r w:rsidRPr="00C73369">
        <w:rPr>
          <w:sz w:val="21"/>
        </w:rPr>
        <w:t xml:space="preserve">, serta foto penggunaan alat musik. </w:t>
      </w:r>
    </w:p>
    <w:p w14:paraId="35458849" w14:textId="64A657A0" w:rsidR="009D5AAC" w:rsidRPr="00C73369" w:rsidRDefault="009D5AAC" w:rsidP="00C73369">
      <w:pPr>
        <w:pStyle w:val="5TextTeks"/>
        <w:spacing w:after="200" w:line="276" w:lineRule="auto"/>
        <w:rPr>
          <w:sz w:val="21"/>
        </w:rPr>
      </w:pPr>
      <w:r w:rsidRPr="00C73369">
        <w:rPr>
          <w:sz w:val="21"/>
        </w:rPr>
        <w:t xml:space="preserve">Teknik analisis data yang digunakan dalam penelitian ini menggunakan teknik analisis data deskriptif kualitatif yang terdiri dari reduksi data, penyajian data dan validasi data atau penarikan kesimpulan. Proses analisis data dimulai dengan reduksi data dengan cara menelaah, memilah dan memilih data yang tersedia dari berbagai sumber, yang berupa hasil wawancara, catatan lapangan, dokumen pribadi, dokumen resmi, gambar, foto, dan video rekaman tari </w:t>
      </w:r>
      <w:r w:rsidR="00891A95" w:rsidRPr="00891A95">
        <w:rPr>
          <w:i/>
          <w:sz w:val="21"/>
        </w:rPr>
        <w:t>Wura Bongi Monca</w:t>
      </w:r>
      <w:r w:rsidRPr="00C73369">
        <w:rPr>
          <w:sz w:val="21"/>
        </w:rPr>
        <w:t>. Reduksi data berarti merangkum data, memilih hal-hal yang pokok dalam data, memfokuskan pada hal-hal yang penting, sehingga dengan demikian data yang telah direduksi dapat memberikan gambaran yang lebih jelas dan mempermudah peneliti untuk mengunpulkan kembali data selanjutnya dan mencari bila diperlukan (Sugiyono, 2018). Selanjutnya adalah melakukan penyajian data, dimana data yang telah dipilih dalam proses reduksi dibuatkan hubungannya dalam kategori-kategori yang berupa kategori gerak tari, busana tari dan musik tari. Penyajian data dalam bentuk tersebut akan memudahkan peneliti memahami apa yang terjadi. Setelah dilakukan reduksi data, selanjutnya data harus divalidasi menggunakan triangulasi. Triangulasi adalah teknik pemeriksaan keabsahan data yang dilakukan melalui pemanfaatan sesuatu yang lain di luar data itu untuk keperluan pengecekan atau sebagai pembanding terhadap data itu. Triangulasi adalah metode yang digunakan dalam penelitian kualitatif untuk memeriksa dan menetapkan validitas dengan menganalisa dari berbagai perspektif (Moleong, 2010). Triangulasi yang digunakan dalam penelitian ini adalah triangulasi sumber data dan triangulasi metode. Triangulasi sumber data dilakukan dengan memvalidasi data wawancara dari narasumber utama, menggunakan pernyataan dari narasumber kedua dan ketiga. Sedangkan triangulasi metode dilakukan dengan cara memvalidasi data wawancara melalui metode pengumpulan data yang berbeda yaitu observasi dan dokumentasi.</w:t>
      </w:r>
    </w:p>
    <w:p w14:paraId="3704E64C" w14:textId="28896743" w:rsidR="0014303C" w:rsidRPr="000453A9" w:rsidRDefault="001B4C30" w:rsidP="009224F1">
      <w:pPr>
        <w:pStyle w:val="4SubJudul1Heading1"/>
        <w:rPr>
          <w:i/>
          <w:iCs/>
        </w:rPr>
      </w:pPr>
      <w:r>
        <w:t xml:space="preserve">Hasil dan Pembahasan </w:t>
      </w:r>
    </w:p>
    <w:p w14:paraId="6708F3E4" w14:textId="3B7C9EC5" w:rsidR="009D5AAC" w:rsidRPr="00C73369" w:rsidRDefault="009D5AAC" w:rsidP="00C73369">
      <w:pPr>
        <w:pStyle w:val="5TextTeks"/>
        <w:spacing w:after="200" w:line="276" w:lineRule="auto"/>
        <w:rPr>
          <w:sz w:val="21"/>
        </w:rPr>
      </w:pPr>
      <w:r w:rsidRPr="00C73369">
        <w:rPr>
          <w:sz w:val="21"/>
        </w:rPr>
        <w:t>Masyarakat asli Bima yang mendiami daerah Bima di pulau Sumbawa Provinsi Nusa Tenggara Barat disebut juga dengan Suku Mbojo, memiliki beragam kesenian tradisi dan budaya yang menjadi bagian dalam aturan dan tata kehidupan masyarakat Bima. Di dalam ragam tradisi dan budaya tersebut, masyarakat Bima memiliki banyak tari tradisional dan mengistilahkan tari dengan sebutan Mpa’a. Masyarakat Bima memiliki tarian atau Mpa’a yang tumbuh dan ber</w:t>
      </w:r>
      <w:r w:rsidR="000B77AD">
        <w:rPr>
          <w:sz w:val="21"/>
        </w:rPr>
        <w:softHyphen/>
      </w:r>
      <w:r w:rsidRPr="00C73369">
        <w:rPr>
          <w:sz w:val="21"/>
        </w:rPr>
        <w:t xml:space="preserve">kembang baik di lingkungan istana maupun di luar lingkungan istana. Tarian dari dalam istana yang disebut Mpa’a Istana atau tarian klasik, antara lain: Mpa’a Karaenta, Mpa’a Mboha, Mpa’a Toja, Mpa’a Lengsara, Mpa’a Lenggo Siwe, dan Mpa’a Kanja. Sedangkan tarian yang tumbuh dan berkembang di luar istana disebut tarian rakyat atau Mpa’a Ari Mai Ba Asi yang diantaranya adalah Mpa’a Buja Kada, Mpa’a Kapodo, Mpa’a Sila atau Mpa’a Peda, Mpa’a Parise, Mpa’a Gantao, Mpa’a Hadra, dan Tari </w:t>
      </w:r>
      <w:r w:rsidR="00891A95" w:rsidRPr="00891A95">
        <w:rPr>
          <w:i/>
          <w:sz w:val="21"/>
        </w:rPr>
        <w:t>Wura Bongi Monca</w:t>
      </w:r>
      <w:r w:rsidRPr="00C73369">
        <w:rPr>
          <w:sz w:val="21"/>
        </w:rPr>
        <w:t xml:space="preserve"> (Ismail, 2007).</w:t>
      </w:r>
    </w:p>
    <w:p w14:paraId="454924E5" w14:textId="36E3CC99" w:rsidR="009D5AAC" w:rsidRPr="00C73369" w:rsidRDefault="009D5AAC" w:rsidP="00C73369">
      <w:pPr>
        <w:pStyle w:val="5TextTeks"/>
        <w:spacing w:after="200" w:line="276" w:lineRule="auto"/>
        <w:rPr>
          <w:sz w:val="21"/>
        </w:rPr>
      </w:pPr>
      <w:r w:rsidRPr="00C73369">
        <w:rPr>
          <w:sz w:val="21"/>
        </w:rPr>
        <w:t xml:space="preserve">Tari </w:t>
      </w:r>
      <w:r w:rsidR="00891A95" w:rsidRPr="00891A95">
        <w:rPr>
          <w:i/>
          <w:sz w:val="21"/>
        </w:rPr>
        <w:t>Wura Bongi Monca</w:t>
      </w:r>
      <w:r w:rsidRPr="00C73369">
        <w:rPr>
          <w:sz w:val="21"/>
        </w:rPr>
        <w:t xml:space="preserve"> sebagai bagian dari tarian rakyat klasik merupakan tarian yang ditampilkan untuk proses penyambutan tamu. Tari </w:t>
      </w:r>
      <w:r w:rsidR="00891A95" w:rsidRPr="00891A95">
        <w:rPr>
          <w:i/>
          <w:sz w:val="21"/>
        </w:rPr>
        <w:t>Wura Bongi Monca</w:t>
      </w:r>
      <w:r w:rsidRPr="00C73369">
        <w:rPr>
          <w:sz w:val="21"/>
        </w:rPr>
        <w:t xml:space="preserve"> diciptakan oleh Siti Maryam Salahuddin (90th) yang diawali dengan munculnya tari Lenggo Siwe yang merupakan salah satu tarian klasik. Tari Lenggo diciptakan oleh Abdul Khair Sirajuddin yaitu sultan kedua di Bima yang menjabat pada tahun 1640-1682 M. Tarian ini diciptakan karena adanya upacara adat Hanta Ua Pua yang diselenggarakan di Istana Bima. Upacara adat Hanta Ua Pua merupakan upacara peringatan masuknya Agama Islam di Bima. Tari Lenggo pada upacara adat Hanta Ua Pua dipertunjukkan terutama pada saat rombongan penghulu Melayu memasuki pelataran Istana Kerajaan. Terinspirasi dari tari Lenggo tersebut, Siti Maryam Salahuddin kemudian men</w:t>
      </w:r>
      <w:r w:rsidR="000B77AD">
        <w:rPr>
          <w:sz w:val="21"/>
        </w:rPr>
        <w:softHyphen/>
      </w:r>
      <w:r w:rsidRPr="00C73369">
        <w:rPr>
          <w:sz w:val="21"/>
        </w:rPr>
        <w:t xml:space="preserve">ciptakan sebuah tari yang dibawakan oleh penari putri yaitu tari </w:t>
      </w:r>
      <w:r w:rsidR="00891A95" w:rsidRPr="00891A95">
        <w:rPr>
          <w:i/>
          <w:sz w:val="21"/>
        </w:rPr>
        <w:t>Wura Bongi Monca</w:t>
      </w:r>
      <w:r w:rsidRPr="00C73369">
        <w:rPr>
          <w:sz w:val="21"/>
        </w:rPr>
        <w:t>.</w:t>
      </w:r>
    </w:p>
    <w:p w14:paraId="3E2F2098" w14:textId="5C2CEC09" w:rsidR="009D5AAC" w:rsidRPr="00C73369" w:rsidRDefault="009D5AAC" w:rsidP="00C73369">
      <w:pPr>
        <w:pStyle w:val="5TextTeks"/>
        <w:spacing w:after="200" w:line="276" w:lineRule="auto"/>
        <w:rPr>
          <w:sz w:val="21"/>
        </w:rPr>
      </w:pPr>
      <w:r w:rsidRPr="00C73369">
        <w:rPr>
          <w:sz w:val="21"/>
        </w:rPr>
        <w:t xml:space="preserve">Tari </w:t>
      </w:r>
      <w:r w:rsidR="00891A95" w:rsidRPr="00891A95">
        <w:rPr>
          <w:i/>
          <w:sz w:val="21"/>
        </w:rPr>
        <w:t>Wura Bongi Monca</w:t>
      </w:r>
      <w:r w:rsidRPr="00C73369">
        <w:rPr>
          <w:sz w:val="21"/>
        </w:rPr>
        <w:t xml:space="preserve"> berasal dari kata “Wura”, “Bongi” dan “Monca” yang dalam bahasa Bima berturut-turut artinya adalah “menabur”, “beras”, dan “kuning”. Sehingga secara harfiah tari </w:t>
      </w:r>
      <w:r w:rsidR="00891A95" w:rsidRPr="00891A95">
        <w:rPr>
          <w:i/>
          <w:sz w:val="21"/>
        </w:rPr>
        <w:t>Wura Bongi Monca</w:t>
      </w:r>
      <w:r w:rsidRPr="00C73369">
        <w:rPr>
          <w:sz w:val="21"/>
        </w:rPr>
        <w:t xml:space="preserve"> adalah tarian yang memiliki gerakan menabur beras kuning dalam tariannya. Properti utama yang digunakan oleh penari adalah beras kuning yang biasa disebut dengan Bongi Monca. Bongi (beras) disini melambangkan kemakmuran, sedangkan Monca (kuning) melambangkan kejayaan, hal ini bermakna bahwa jika tamu yang datang dari kalangan bangsawan, maka masyarakat Bima berharap tamu tersebut membawa kejayaan dan kemak</w:t>
      </w:r>
      <w:r w:rsidR="000B77AD">
        <w:rPr>
          <w:sz w:val="21"/>
        </w:rPr>
        <w:softHyphen/>
      </w:r>
      <w:r w:rsidRPr="00C73369">
        <w:rPr>
          <w:sz w:val="21"/>
        </w:rPr>
        <w:t>muran bagi Dana Mbojo atau di tanah Bima.</w:t>
      </w:r>
    </w:p>
    <w:p w14:paraId="31024841" w14:textId="1889F39B" w:rsidR="009D5AAC" w:rsidRDefault="009D5AAC" w:rsidP="00C73369">
      <w:pPr>
        <w:pStyle w:val="5TextTeks"/>
        <w:spacing w:after="200" w:line="276" w:lineRule="auto"/>
        <w:rPr>
          <w:sz w:val="21"/>
        </w:rPr>
      </w:pPr>
      <w:r w:rsidRPr="00C73369">
        <w:rPr>
          <w:sz w:val="21"/>
        </w:rPr>
        <w:t xml:space="preserve">Pada masa pemerintahan Sultan Abdul Khair Sirajuddin, seni dan budaya tradisional Bima berkembang sangat pesat. Banyak tarian yang bermunculan dengan fungsinya masing-masing. Setiap tari memiliki periodisasi perubahan masing-masing, demikian pula dengan tari </w:t>
      </w:r>
      <w:r w:rsidR="00891A95" w:rsidRPr="00891A95">
        <w:rPr>
          <w:i/>
          <w:sz w:val="21"/>
        </w:rPr>
        <w:t>Wura Bongi Monca</w:t>
      </w:r>
      <w:r w:rsidRPr="00C73369">
        <w:rPr>
          <w:sz w:val="21"/>
        </w:rPr>
        <w:t xml:space="preserve"> yang memiliki periodisasi. </w:t>
      </w:r>
    </w:p>
    <w:p w14:paraId="2C2F6A19" w14:textId="77777777" w:rsidR="000B77AD" w:rsidRDefault="000B77AD" w:rsidP="00C73369">
      <w:pPr>
        <w:pStyle w:val="5TextTeks"/>
        <w:spacing w:after="200" w:line="276" w:lineRule="auto"/>
        <w:rPr>
          <w:sz w:val="21"/>
        </w:rPr>
      </w:pPr>
    </w:p>
    <w:p w14:paraId="2E3B2D4E" w14:textId="77777777" w:rsidR="000B77AD" w:rsidRPr="00C73369" w:rsidRDefault="000B77AD" w:rsidP="00C73369">
      <w:pPr>
        <w:pStyle w:val="5TextTeks"/>
        <w:spacing w:after="200" w:line="276" w:lineRule="auto"/>
        <w:rPr>
          <w:sz w:val="21"/>
        </w:rPr>
      </w:pPr>
    </w:p>
    <w:p w14:paraId="30BA0E0E" w14:textId="3A3045BF" w:rsidR="009D5AAC" w:rsidRPr="000B77AD" w:rsidRDefault="009D5AAC" w:rsidP="009D5AAC">
      <w:pPr>
        <w:pStyle w:val="4SubJudul2Heading2"/>
        <w:rPr>
          <w:sz w:val="24"/>
          <w:szCs w:val="24"/>
        </w:rPr>
      </w:pPr>
      <w:r w:rsidRPr="000B77AD">
        <w:rPr>
          <w:sz w:val="24"/>
          <w:szCs w:val="24"/>
        </w:rPr>
        <w:t xml:space="preserve">Periodesasi Tari </w:t>
      </w:r>
      <w:r w:rsidR="00891A95" w:rsidRPr="000B77AD">
        <w:rPr>
          <w:i/>
          <w:sz w:val="24"/>
          <w:szCs w:val="24"/>
        </w:rPr>
        <w:t>Wura Bongi Monca</w:t>
      </w:r>
    </w:p>
    <w:p w14:paraId="6CB9FA63" w14:textId="77777777" w:rsidR="009D5AAC" w:rsidRPr="00C73369" w:rsidRDefault="009D5AAC" w:rsidP="00C73369">
      <w:pPr>
        <w:pStyle w:val="5TextTeks"/>
        <w:spacing w:after="200" w:line="276" w:lineRule="auto"/>
        <w:rPr>
          <w:sz w:val="21"/>
        </w:rPr>
      </w:pPr>
      <w:r w:rsidRPr="00C73369">
        <w:rPr>
          <w:sz w:val="21"/>
        </w:rPr>
        <w:t>Periodisasi pada sanggar Paju Monca dibagi menjadi tiga tahap, yaitu sekitar tahun 1990-2000 (masa penggalian), tahun 2001-2008 (masa peralihan), dan tahun 2009-2016 (masa modernisasi).</w:t>
      </w:r>
    </w:p>
    <w:p w14:paraId="6DFC87B0" w14:textId="15CF113B" w:rsidR="009D5AAC" w:rsidRPr="000B77AD" w:rsidRDefault="009D5AAC" w:rsidP="000B77AD">
      <w:pPr>
        <w:pStyle w:val="4SubJudul3Heading3"/>
        <w:rPr>
          <w:sz w:val="24"/>
          <w:szCs w:val="24"/>
        </w:rPr>
      </w:pPr>
      <w:r w:rsidRPr="000B77AD">
        <w:rPr>
          <w:sz w:val="24"/>
          <w:szCs w:val="24"/>
        </w:rPr>
        <w:t>Masa Penggalian Tahun 1990-2000</w:t>
      </w:r>
    </w:p>
    <w:p w14:paraId="70D7E36A" w14:textId="6EEDE500" w:rsidR="009D5AAC" w:rsidRPr="00C73369" w:rsidRDefault="009D5AAC" w:rsidP="00C73369">
      <w:pPr>
        <w:pStyle w:val="5TextTeks"/>
        <w:spacing w:after="200" w:line="276" w:lineRule="auto"/>
        <w:rPr>
          <w:sz w:val="21"/>
        </w:rPr>
      </w:pPr>
      <w:r w:rsidRPr="00C73369">
        <w:rPr>
          <w:sz w:val="21"/>
        </w:rPr>
        <w:t xml:space="preserve">Periodisasi pertama tahun 1990-2000 masa penggalian atau masa tradisional. Masa ini tari </w:t>
      </w:r>
      <w:r w:rsidR="00891A95" w:rsidRPr="00891A95">
        <w:rPr>
          <w:i/>
          <w:sz w:val="21"/>
        </w:rPr>
        <w:t>Wura Bongi Monca</w:t>
      </w:r>
      <w:r w:rsidRPr="00C73369">
        <w:rPr>
          <w:sz w:val="21"/>
        </w:rPr>
        <w:t xml:space="preserve"> hanya diselenggarakan untuk keperluan sakral atau upacara istana.</w:t>
      </w:r>
      <w:r w:rsidR="00C73369" w:rsidRPr="00C73369">
        <w:rPr>
          <w:sz w:val="21"/>
        </w:rPr>
        <w:t xml:space="preserve"> </w:t>
      </w:r>
      <w:r w:rsidRPr="00C73369">
        <w:rPr>
          <w:sz w:val="21"/>
        </w:rPr>
        <w:t>Berdasarkan wawancara dengan Siti Linda Yuliarti (62th) pada tanggal 5 Juli 2019 bahwa:</w:t>
      </w:r>
    </w:p>
    <w:p w14:paraId="14BDEA26" w14:textId="6E129E66" w:rsidR="009D5AAC" w:rsidRPr="00C73369" w:rsidRDefault="009D5AAC" w:rsidP="00C73369">
      <w:pPr>
        <w:pStyle w:val="91Interview"/>
        <w:spacing w:after="120"/>
        <w:ind w:right="851"/>
        <w:rPr>
          <w:sz w:val="20"/>
          <w:szCs w:val="20"/>
        </w:rPr>
      </w:pPr>
      <w:r w:rsidRPr="00C73369">
        <w:rPr>
          <w:sz w:val="20"/>
          <w:szCs w:val="20"/>
        </w:rPr>
        <w:t xml:space="preserve">“…sekitar kurang lebih 25 tahun yang lalu tari </w:t>
      </w:r>
      <w:r w:rsidR="00891A95" w:rsidRPr="00891A95">
        <w:rPr>
          <w:i/>
          <w:sz w:val="20"/>
          <w:szCs w:val="20"/>
        </w:rPr>
        <w:t>Wura Bongi Monca</w:t>
      </w:r>
      <w:r w:rsidRPr="00C73369">
        <w:rPr>
          <w:sz w:val="20"/>
          <w:szCs w:val="20"/>
        </w:rPr>
        <w:t xml:space="preserve"> masih sangat sederhana namun tidak boleh sembarang orang yang menarikannya, hanya kerabat istana saja yang bisa menarikannya, dan diselenggarakannya pun hanya pada saat upacara di Istana Bima…”</w:t>
      </w:r>
    </w:p>
    <w:p w14:paraId="42C80E21" w14:textId="30E74ED3" w:rsidR="009D5AAC" w:rsidRPr="00C73369" w:rsidRDefault="009D5AAC" w:rsidP="00C73369">
      <w:pPr>
        <w:pStyle w:val="5TextTeks"/>
        <w:spacing w:after="200" w:line="276" w:lineRule="auto"/>
        <w:rPr>
          <w:sz w:val="21"/>
        </w:rPr>
      </w:pPr>
      <w:r w:rsidRPr="00C73369">
        <w:rPr>
          <w:sz w:val="21"/>
        </w:rPr>
        <w:t>Pernyataan di atas diperkuat oleh Fitria Rahma (39th) menyatakan bahwa:</w:t>
      </w:r>
    </w:p>
    <w:p w14:paraId="0FD2CD86" w14:textId="77777777" w:rsidR="009D5AAC" w:rsidRPr="00C73369" w:rsidRDefault="009D5AAC" w:rsidP="00C73369">
      <w:pPr>
        <w:pStyle w:val="91Interview"/>
        <w:spacing w:after="120"/>
        <w:ind w:right="851"/>
        <w:rPr>
          <w:sz w:val="20"/>
          <w:szCs w:val="20"/>
        </w:rPr>
      </w:pPr>
      <w:r w:rsidRPr="00C73369">
        <w:rPr>
          <w:sz w:val="20"/>
          <w:szCs w:val="20"/>
        </w:rPr>
        <w:t>“...kurang lebih 20 tahunan tarian ini hanya digunakan untuk acara di istana saja, dan itupun orang-orang istana yang menarikan. Dulu tariannya 10 menitan, kalau sekarang disingkat jadi 5 menit sampai 7 menit saja…”</w:t>
      </w:r>
    </w:p>
    <w:p w14:paraId="1EC97117" w14:textId="623CEFD2" w:rsidR="009D5AAC" w:rsidRPr="000B77AD" w:rsidRDefault="009D5AAC" w:rsidP="009D5AAC">
      <w:pPr>
        <w:pStyle w:val="4SubJudul3Heading3"/>
        <w:rPr>
          <w:sz w:val="24"/>
          <w:szCs w:val="24"/>
        </w:rPr>
      </w:pPr>
      <w:r w:rsidRPr="000B77AD">
        <w:rPr>
          <w:sz w:val="24"/>
          <w:szCs w:val="24"/>
        </w:rPr>
        <w:t>Masa Peralihan Tahun 2001-2008</w:t>
      </w:r>
    </w:p>
    <w:p w14:paraId="0A105C31" w14:textId="6461BB77" w:rsidR="009D5AAC" w:rsidRPr="00C73369" w:rsidRDefault="009D5AAC" w:rsidP="00C73369">
      <w:pPr>
        <w:pStyle w:val="5TextTeks"/>
        <w:spacing w:after="200" w:line="276" w:lineRule="auto"/>
        <w:rPr>
          <w:sz w:val="21"/>
        </w:rPr>
      </w:pPr>
      <w:r w:rsidRPr="00C73369">
        <w:rPr>
          <w:sz w:val="21"/>
        </w:rPr>
        <w:t xml:space="preserve">Periodisasi kedua tahun 2001-2008 adalah masa peralihan. Tari </w:t>
      </w:r>
      <w:r w:rsidR="00891A95" w:rsidRPr="00891A95">
        <w:rPr>
          <w:i/>
          <w:sz w:val="21"/>
        </w:rPr>
        <w:t>Wura Bongi Monca</w:t>
      </w:r>
      <w:r w:rsidRPr="00C73369">
        <w:rPr>
          <w:sz w:val="21"/>
        </w:rPr>
        <w:t xml:space="preserve"> pada masa ini mengalami perubahan pada kostum tari, tata rias dan iringan musik. Masa peralihan ini tari </w:t>
      </w:r>
      <w:r w:rsidR="00891A95" w:rsidRPr="00891A95">
        <w:rPr>
          <w:i/>
          <w:sz w:val="21"/>
        </w:rPr>
        <w:t>Wura Bongi Monca</w:t>
      </w:r>
      <w:r w:rsidRPr="00C73369">
        <w:rPr>
          <w:sz w:val="21"/>
        </w:rPr>
        <w:t xml:space="preserve"> semakin diminati masyarakat khususnya sanggar-sanggar yang ada di Kota Bima maupun Kabupaten Bima. Berdasarkan wawancara dengan Siti Linda Yuliarti (62th) pada tanggal 15 Mei 2020 bahwa:</w:t>
      </w:r>
    </w:p>
    <w:p w14:paraId="0991F2CC" w14:textId="76A459ED" w:rsidR="009D5AAC" w:rsidRPr="00C73369" w:rsidRDefault="009D5AAC" w:rsidP="00C73369">
      <w:pPr>
        <w:pStyle w:val="91Interview"/>
        <w:spacing w:after="120"/>
        <w:ind w:right="851"/>
        <w:rPr>
          <w:sz w:val="20"/>
          <w:szCs w:val="20"/>
        </w:rPr>
      </w:pPr>
      <w:r w:rsidRPr="00C73369">
        <w:rPr>
          <w:sz w:val="20"/>
          <w:szCs w:val="20"/>
        </w:rPr>
        <w:t xml:space="preserve">“...sekitar mulai tahun 2000 tari </w:t>
      </w:r>
      <w:r w:rsidR="00891A95" w:rsidRPr="00891A95">
        <w:rPr>
          <w:i/>
          <w:sz w:val="20"/>
          <w:szCs w:val="20"/>
        </w:rPr>
        <w:t>Wura Bongi Monca</w:t>
      </w:r>
      <w:r w:rsidRPr="00C73369">
        <w:rPr>
          <w:sz w:val="20"/>
          <w:szCs w:val="20"/>
        </w:rPr>
        <w:t xml:space="preserve"> mulai terlihat perubahan pada kostum tari, tata rias, dan iringan musik. Yang awalnya hanya meng</w:t>
      </w:r>
      <w:r w:rsidR="00C73369">
        <w:rPr>
          <w:sz w:val="20"/>
          <w:szCs w:val="20"/>
        </w:rPr>
        <w:softHyphen/>
      </w:r>
      <w:r w:rsidRPr="00C73369">
        <w:rPr>
          <w:sz w:val="20"/>
          <w:szCs w:val="20"/>
        </w:rPr>
        <w:t xml:space="preserve">gunakan alat musik serunai, gong, dan tawa-tawa, tapi sekarang sudah ada penambahan alat musik seperti gambus sehingga iringan musik yang diciptakan lebih indah dari sebelumnya. Melihat dari sini alhamdulillah masyarakat semakin antusias dengan tari </w:t>
      </w:r>
      <w:r w:rsidR="00891A95" w:rsidRPr="00891A95">
        <w:rPr>
          <w:i/>
          <w:sz w:val="20"/>
          <w:szCs w:val="20"/>
        </w:rPr>
        <w:t>Wura Bongi Monca</w:t>
      </w:r>
      <w:r w:rsidRPr="00C73369">
        <w:rPr>
          <w:sz w:val="20"/>
          <w:szCs w:val="20"/>
        </w:rPr>
        <w:t xml:space="preserve">. Bahkan setiap tahunnya semakin banyak penanggap tari </w:t>
      </w:r>
      <w:r w:rsidR="00891A95" w:rsidRPr="00891A95">
        <w:rPr>
          <w:i/>
          <w:sz w:val="20"/>
          <w:szCs w:val="20"/>
        </w:rPr>
        <w:t>Wura Bongi Monca</w:t>
      </w:r>
      <w:r w:rsidRPr="00C73369">
        <w:rPr>
          <w:sz w:val="20"/>
          <w:szCs w:val="20"/>
        </w:rPr>
        <w:t xml:space="preserve">…”. </w:t>
      </w:r>
    </w:p>
    <w:p w14:paraId="36E76457" w14:textId="1D95AE73" w:rsidR="009D5AAC" w:rsidRPr="00C73369" w:rsidRDefault="009D5AAC" w:rsidP="00C73369">
      <w:pPr>
        <w:pStyle w:val="5TextTeks"/>
        <w:spacing w:after="200" w:line="276" w:lineRule="auto"/>
        <w:rPr>
          <w:sz w:val="21"/>
        </w:rPr>
      </w:pPr>
      <w:r w:rsidRPr="00C73369">
        <w:rPr>
          <w:sz w:val="21"/>
        </w:rPr>
        <w:t>Pernyataan di atas diperkuat oleh Minarni (56th) yang menyatakan bahwa:</w:t>
      </w:r>
    </w:p>
    <w:p w14:paraId="66011C05" w14:textId="121DBB96" w:rsidR="009D5AAC" w:rsidRPr="00C73369" w:rsidRDefault="009D5AAC" w:rsidP="00C73369">
      <w:pPr>
        <w:pStyle w:val="91Interview"/>
        <w:spacing w:after="120"/>
        <w:ind w:right="851"/>
        <w:rPr>
          <w:sz w:val="21"/>
          <w:szCs w:val="21"/>
        </w:rPr>
      </w:pPr>
      <w:r w:rsidRPr="00C73369">
        <w:rPr>
          <w:sz w:val="21"/>
          <w:szCs w:val="21"/>
        </w:rPr>
        <w:t xml:space="preserve">“...tahun 2000 tari </w:t>
      </w:r>
      <w:r w:rsidR="00891A95" w:rsidRPr="00891A95">
        <w:rPr>
          <w:i/>
          <w:sz w:val="21"/>
          <w:szCs w:val="21"/>
        </w:rPr>
        <w:t>Wura Bongi Monca</w:t>
      </w:r>
      <w:r w:rsidRPr="00C73369">
        <w:rPr>
          <w:sz w:val="21"/>
          <w:szCs w:val="21"/>
        </w:rPr>
        <w:t xml:space="preserve"> mengalami pembaharuan yang terdiri dari kostum, tata rias dan iringan musik. dulukan bajunya cuman warna kuning sama merah, kalau sekarang sudah ada yang warna biru dan hijau. riasan wajahnya juga sudah dipoles lebih cantik sama iringan musik lebih dipertegas lagi…”</w:t>
      </w:r>
    </w:p>
    <w:p w14:paraId="253759AB" w14:textId="3CB1B0D8" w:rsidR="00547844" w:rsidRPr="000B77AD" w:rsidRDefault="00547844" w:rsidP="00547844">
      <w:pPr>
        <w:pStyle w:val="4SubJudul3Heading3"/>
        <w:rPr>
          <w:sz w:val="24"/>
          <w:szCs w:val="24"/>
        </w:rPr>
      </w:pPr>
      <w:r w:rsidRPr="000B77AD">
        <w:rPr>
          <w:sz w:val="24"/>
          <w:szCs w:val="24"/>
        </w:rPr>
        <w:t>Masa Modernisasi Tahun 2009-2016</w:t>
      </w:r>
    </w:p>
    <w:p w14:paraId="25AE1A32" w14:textId="622ABAF6" w:rsidR="00547844" w:rsidRPr="00C73369" w:rsidRDefault="00547844" w:rsidP="00C73369">
      <w:pPr>
        <w:pStyle w:val="5TextTeks"/>
        <w:spacing w:after="200" w:line="276" w:lineRule="auto"/>
        <w:rPr>
          <w:sz w:val="21"/>
        </w:rPr>
      </w:pPr>
      <w:r w:rsidRPr="00C73369">
        <w:rPr>
          <w:sz w:val="21"/>
        </w:rPr>
        <w:t xml:space="preserve">Periodisasi ketiga pada tahun 2009-2016 adalah masa modern. Masa modern menjadi masa paling lengkap sejak awal sanggar Paju Monca ini dirintis. Pelaksanaan hajatan dan hiburan yang bermacam-macam ada di dalam tari </w:t>
      </w:r>
      <w:r w:rsidR="00891A95" w:rsidRPr="00891A95">
        <w:rPr>
          <w:i/>
          <w:sz w:val="21"/>
        </w:rPr>
        <w:t>Wura Bongi Monca</w:t>
      </w:r>
      <w:r w:rsidRPr="00C73369">
        <w:rPr>
          <w:sz w:val="21"/>
        </w:rPr>
        <w:t>. Selain menambah minat masyarakat untuk tetap melestarikan kesenian, para pelaku seni semakin termotivasi untuk terus berkarya dalam mengembangkan seni khususnya dalam bidang seni tari. Berdasarkan wawancara dengan Siti Linda Yuliarti (62th) pada tanggal 15 Juli 2020 bahwa:</w:t>
      </w:r>
    </w:p>
    <w:p w14:paraId="7671B311" w14:textId="44349085" w:rsidR="00547844" w:rsidRPr="00C73369" w:rsidRDefault="00547844" w:rsidP="00C73369">
      <w:pPr>
        <w:pStyle w:val="91Interview"/>
        <w:spacing w:after="120"/>
        <w:ind w:right="851"/>
        <w:rPr>
          <w:sz w:val="20"/>
          <w:szCs w:val="20"/>
        </w:rPr>
      </w:pPr>
      <w:r w:rsidRPr="00C73369">
        <w:rPr>
          <w:sz w:val="20"/>
          <w:szCs w:val="20"/>
        </w:rPr>
        <w:t xml:space="preserve">“...beberapa tahun terakhir ini tari Wunga Bongi Monca di Sanggar Paju Monca semakin kompleks nak, banyak sajian tari yang ditampilkan, kostum yang digunakan juga diperbarui sehingga semakin menarik. Masyarakat disini semakin antusias dan tari </w:t>
      </w:r>
      <w:r w:rsidR="00891A95" w:rsidRPr="00891A95">
        <w:rPr>
          <w:i/>
          <w:sz w:val="20"/>
          <w:szCs w:val="20"/>
        </w:rPr>
        <w:t>Wura Bongi Monca</w:t>
      </w:r>
      <w:r w:rsidRPr="00C73369">
        <w:rPr>
          <w:sz w:val="20"/>
          <w:szCs w:val="20"/>
        </w:rPr>
        <w:t xml:space="preserve"> semakin banyak diminati baik di kelurahan Rabangodu sendiri bahkan sampai luar kelurahan…”.</w:t>
      </w:r>
    </w:p>
    <w:p w14:paraId="3849CC33" w14:textId="0FBD8170" w:rsidR="00547844" w:rsidRPr="00C73369" w:rsidRDefault="00547844" w:rsidP="00C73369">
      <w:pPr>
        <w:pStyle w:val="5TextTeks"/>
        <w:spacing w:after="200" w:line="276" w:lineRule="auto"/>
        <w:rPr>
          <w:sz w:val="21"/>
        </w:rPr>
      </w:pPr>
      <w:r w:rsidRPr="00C73369">
        <w:rPr>
          <w:sz w:val="21"/>
        </w:rPr>
        <w:t>Pernyataan di atas diperkuat oleh Fitria Rahma (39th) selaku pelatih tari dan Minarni (56th) selaku penata busana dan iringan musik, yang menyatakan bahwa:</w:t>
      </w:r>
    </w:p>
    <w:p w14:paraId="022B9ECB" w14:textId="1CA2C657" w:rsidR="00547844" w:rsidRPr="00C73369" w:rsidRDefault="00547844" w:rsidP="00C73369">
      <w:pPr>
        <w:pStyle w:val="91Interview"/>
        <w:spacing w:after="120"/>
        <w:ind w:right="851"/>
        <w:rPr>
          <w:sz w:val="20"/>
          <w:szCs w:val="20"/>
        </w:rPr>
      </w:pPr>
      <w:r w:rsidRPr="00C73369">
        <w:rPr>
          <w:sz w:val="20"/>
          <w:szCs w:val="20"/>
        </w:rPr>
        <w:t xml:space="preserve">“...sanggar Paju Monca sudah banyak menciptakan tari kreasi baru yang pernah dilombakan. tetapi meskipun tari kreasi ada beberapa gerakan yang diambil dari gerakan dasar tari </w:t>
      </w:r>
      <w:r w:rsidR="00891A95" w:rsidRPr="00891A95">
        <w:rPr>
          <w:i/>
          <w:sz w:val="20"/>
          <w:szCs w:val="20"/>
        </w:rPr>
        <w:t>Wura Bongi Monca</w:t>
      </w:r>
      <w:r w:rsidRPr="00C73369">
        <w:rPr>
          <w:sz w:val="20"/>
          <w:szCs w:val="20"/>
        </w:rPr>
        <w:t>. Penataan busana, dan iringan musiknya pun sudah lebih menarik dari sebelumnya...”</w:t>
      </w:r>
    </w:p>
    <w:p w14:paraId="11080362" w14:textId="278CF523" w:rsidR="00547844" w:rsidRPr="000B77AD" w:rsidRDefault="00547844" w:rsidP="00547844">
      <w:pPr>
        <w:pStyle w:val="4SubJudul2Heading2"/>
        <w:rPr>
          <w:sz w:val="24"/>
          <w:szCs w:val="24"/>
        </w:rPr>
      </w:pPr>
      <w:r w:rsidRPr="000B77AD">
        <w:rPr>
          <w:sz w:val="24"/>
          <w:szCs w:val="24"/>
        </w:rPr>
        <w:t xml:space="preserve">Tari </w:t>
      </w:r>
      <w:r w:rsidR="00891A95" w:rsidRPr="000B77AD">
        <w:rPr>
          <w:i/>
          <w:sz w:val="24"/>
          <w:szCs w:val="24"/>
        </w:rPr>
        <w:t>Wura Bongi Monca</w:t>
      </w:r>
    </w:p>
    <w:p w14:paraId="7B768C35" w14:textId="0B13E041" w:rsidR="00547844" w:rsidRPr="000B77AD" w:rsidRDefault="00547844" w:rsidP="000B77AD">
      <w:pPr>
        <w:pStyle w:val="4SubJudul3Heading3"/>
        <w:spacing w:before="0"/>
        <w:ind w:left="782" w:hanging="782"/>
        <w:rPr>
          <w:sz w:val="24"/>
          <w:szCs w:val="24"/>
        </w:rPr>
      </w:pPr>
      <w:r w:rsidRPr="000B77AD">
        <w:rPr>
          <w:sz w:val="24"/>
          <w:szCs w:val="24"/>
        </w:rPr>
        <w:t>Unsur Utama (Gerak Tari)</w:t>
      </w:r>
    </w:p>
    <w:p w14:paraId="0DEDC3A5" w14:textId="77777777" w:rsidR="00547844" w:rsidRPr="000B77AD" w:rsidRDefault="00547844" w:rsidP="000B77AD">
      <w:pPr>
        <w:spacing w:after="0" w:line="240" w:lineRule="auto"/>
        <w:jc w:val="both"/>
        <w:rPr>
          <w:rFonts w:eastAsia="Cambria" w:cs="Cambria"/>
          <w:b/>
          <w:color w:val="000000"/>
        </w:rPr>
      </w:pPr>
      <w:r w:rsidRPr="000B77AD">
        <w:rPr>
          <w:rFonts w:eastAsia="Cambria" w:cs="Cambria"/>
          <w:b/>
          <w:color w:val="000000"/>
        </w:rPr>
        <w:t>3.2.1.1 Gerak Tari Tahun 1968-1990</w:t>
      </w:r>
    </w:p>
    <w:p w14:paraId="7577441D" w14:textId="620A8635" w:rsidR="00547844" w:rsidRPr="00C73369" w:rsidRDefault="00547844" w:rsidP="00C73369">
      <w:pPr>
        <w:pStyle w:val="5TextTeks"/>
        <w:spacing w:after="200" w:line="276" w:lineRule="auto"/>
        <w:rPr>
          <w:sz w:val="21"/>
        </w:rPr>
      </w:pPr>
      <w:r w:rsidRPr="00C73369">
        <w:rPr>
          <w:sz w:val="21"/>
        </w:rPr>
        <w:t xml:space="preserve">Tari </w:t>
      </w:r>
      <w:r w:rsidR="00891A95" w:rsidRPr="00891A95">
        <w:rPr>
          <w:i/>
          <w:sz w:val="21"/>
        </w:rPr>
        <w:t>Wura Bongi Monca</w:t>
      </w:r>
      <w:r w:rsidRPr="00C73369">
        <w:rPr>
          <w:sz w:val="21"/>
        </w:rPr>
        <w:t xml:space="preserve"> pada tahun 1968-1990 belum mengalami perubahan dari segi pengemasan gerak, namun gerak yang digunakan berpola dari gerak tari Lenggo. Gerak tari tidak lepas dari ritme. Ritme dapat diartikan sebagai sebuah pola untuk mencapai gerakan yang harmonis. Lamanya rangkaian gerak yang ditarikan serta ketetapan perpindahan gerak selaras dengan jatuhnya irama.Tari </w:t>
      </w:r>
      <w:r w:rsidR="00891A95" w:rsidRPr="00891A95">
        <w:rPr>
          <w:i/>
          <w:sz w:val="21"/>
        </w:rPr>
        <w:t>Wura Bongi Monca</w:t>
      </w:r>
      <w:r w:rsidRPr="00C73369">
        <w:rPr>
          <w:sz w:val="21"/>
        </w:rPr>
        <w:t xml:space="preserve"> pada waktu itu memiliki gerak halus dan ritme gerak yang sederhana. Bentuk penyajian tari terdiri dari gerak, pola lantai, tata busana, tata rias, properti, musik pengiring, syair dan pentas (Aina, 2017). Tari </w:t>
      </w:r>
      <w:r w:rsidR="00891A95" w:rsidRPr="00891A95">
        <w:rPr>
          <w:i/>
          <w:sz w:val="21"/>
        </w:rPr>
        <w:t>Wura Bongi Monca</w:t>
      </w:r>
      <w:r w:rsidRPr="00C73369">
        <w:rPr>
          <w:sz w:val="21"/>
        </w:rPr>
        <w:t xml:space="preserve"> yang diciptakan oleh Siti Maryam (90) sudah memiliki struktur pola gerakan yang berurutan mulai bagian Doho Nemba, Lele Doho dan Lele Sakidi. Berikut ini beberapa nama ragam gerak dasar tari </w:t>
      </w:r>
      <w:r w:rsidR="00891A95" w:rsidRPr="00891A95">
        <w:rPr>
          <w:i/>
          <w:sz w:val="21"/>
        </w:rPr>
        <w:t>Wura Bongi Monca</w:t>
      </w:r>
      <w:r w:rsidRPr="00C73369">
        <w:rPr>
          <w:sz w:val="21"/>
        </w:rPr>
        <w:t xml:space="preserve"> yang disampaikan oleh Siti Linda Yuliarti (62) pada wawancara 26 Juli 2019 pukul 15.30 WIB sebagai berikut:</w:t>
      </w:r>
    </w:p>
    <w:p w14:paraId="7B7D0F0F" w14:textId="77777777" w:rsidR="00547844" w:rsidRPr="00C73369" w:rsidRDefault="00547844" w:rsidP="00C73369">
      <w:pPr>
        <w:pStyle w:val="91Interview"/>
        <w:spacing w:after="120"/>
        <w:ind w:right="851"/>
        <w:rPr>
          <w:sz w:val="20"/>
          <w:szCs w:val="20"/>
        </w:rPr>
      </w:pPr>
      <w:r w:rsidRPr="00C73369">
        <w:rPr>
          <w:sz w:val="20"/>
          <w:szCs w:val="20"/>
        </w:rPr>
        <w:t>“...unsur gerak dasar na wara upa mbua ede du ta wela tuta, sarumbu, rima labo edi. Ta wela tuta di bage wali tolu mbua gerakan, wara dodo luru, dodo wana labo dodo ku’i. Ta wela sarumbu hampa ba ruku bali bae. Ta rima ruku lele labo palika. Cumpu kaina ruku ta edi wara lampa ntiri…”</w:t>
      </w:r>
    </w:p>
    <w:p w14:paraId="2CA1E315" w14:textId="77777777" w:rsidR="00547844" w:rsidRPr="00C73369" w:rsidRDefault="00547844" w:rsidP="00C73369">
      <w:pPr>
        <w:pStyle w:val="91Interview"/>
        <w:spacing w:after="120"/>
        <w:ind w:right="851"/>
        <w:rPr>
          <w:sz w:val="20"/>
          <w:szCs w:val="20"/>
        </w:rPr>
      </w:pPr>
      <w:r w:rsidRPr="00C73369">
        <w:rPr>
          <w:sz w:val="20"/>
          <w:szCs w:val="20"/>
        </w:rPr>
        <w:t>“Unsur gerak dasar tari ada empat bagian yaitu unsur gerak kepala, badan, tangan dan yang terakhir kaki. Pada unsur yang pertama dibagi tiga yaitu dodo luru, dodo wana dan dodo ku’i. Pada unsur gerak badan terdapat gerakan bali bae. Pada unsur gerak tangan hanya gerakan lele dan palika. Yang terakhir yaitu unsur gerak kaki yaitu jalan biasa”.</w:t>
      </w:r>
    </w:p>
    <w:p w14:paraId="3E064AAE" w14:textId="4903CA5D" w:rsidR="00547844" w:rsidRPr="00C73369" w:rsidRDefault="00547844" w:rsidP="00C73369">
      <w:pPr>
        <w:pStyle w:val="5TextTeks"/>
        <w:spacing w:after="200" w:line="276" w:lineRule="auto"/>
        <w:rPr>
          <w:sz w:val="21"/>
        </w:rPr>
      </w:pPr>
      <w:r w:rsidRPr="00C73369">
        <w:rPr>
          <w:sz w:val="21"/>
        </w:rPr>
        <w:t xml:space="preserve">Bentuk gerak tari yang terdapat pada wawancara di atas ditampilkan dalam bentuk foto gerakan sebagaimana pada </w:t>
      </w:r>
      <w:r w:rsidR="00C73369">
        <w:rPr>
          <w:sz w:val="21"/>
        </w:rPr>
        <w:t>T</w:t>
      </w:r>
      <w:r w:rsidRPr="00C73369">
        <w:rPr>
          <w:sz w:val="21"/>
        </w:rPr>
        <w:t xml:space="preserve">abel </w:t>
      </w:r>
      <w:r w:rsidR="00C73369">
        <w:rPr>
          <w:sz w:val="21"/>
        </w:rPr>
        <w:t>1</w:t>
      </w:r>
      <w:r w:rsidRPr="00C73369">
        <w:rPr>
          <w:sz w:val="21"/>
        </w:rPr>
        <w:t xml:space="preserve"> di bawah ini.</w:t>
      </w:r>
    </w:p>
    <w:p w14:paraId="126BD5A6" w14:textId="412D4B1A" w:rsidR="00547844" w:rsidRDefault="00547844" w:rsidP="00C73369">
      <w:pPr>
        <w:pStyle w:val="6TabelJudulTableTitle"/>
        <w:spacing w:before="120" w:after="120" w:line="276" w:lineRule="auto"/>
        <w:jc w:val="center"/>
      </w:pPr>
      <w:r>
        <w:t>Tabel 1</w:t>
      </w:r>
      <w:r w:rsidR="00C73369">
        <w:t>.</w:t>
      </w:r>
      <w:r>
        <w:t xml:space="preserve"> Deskripsi </w:t>
      </w:r>
      <w:r w:rsidR="00C73369">
        <w:t>gerak dasar tari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1695"/>
        <w:gridCol w:w="1695"/>
        <w:gridCol w:w="1724"/>
        <w:gridCol w:w="1695"/>
      </w:tblGrid>
      <w:tr w:rsidR="000B77AD" w14:paraId="5EE2F116" w14:textId="77777777" w:rsidTr="000B77AD">
        <w:tc>
          <w:tcPr>
            <w:tcW w:w="1698" w:type="dxa"/>
            <w:tcBorders>
              <w:top w:val="single" w:sz="4" w:space="0" w:color="auto"/>
              <w:bottom w:val="single" w:sz="4" w:space="0" w:color="auto"/>
            </w:tcBorders>
          </w:tcPr>
          <w:p w14:paraId="7C666092" w14:textId="2AEDD0DC" w:rsidR="000B77AD" w:rsidRDefault="000B77AD" w:rsidP="000B77AD">
            <w:pPr>
              <w:pStyle w:val="6TabelJudulTableTitle"/>
            </w:pPr>
            <w:r w:rsidRPr="00547844">
              <w:rPr>
                <w:noProof/>
              </w:rPr>
              <w:drawing>
                <wp:inline distT="0" distB="0" distL="0" distR="0" wp14:anchorId="00724764" wp14:editId="11B8B411">
                  <wp:extent cx="971550" cy="1514475"/>
                  <wp:effectExtent l="0" t="0" r="0" b="9525"/>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cstate="print">
                            <a:extLst>
                              <a:ext uri="{28A0092B-C50C-407E-A947-70E740481C1C}">
                                <a14:useLocalDpi xmlns:a14="http://schemas.microsoft.com/office/drawing/2010/main" val="0"/>
                              </a:ext>
                            </a:extLst>
                          </a:blip>
                          <a:srcRect l="38326" t="34162" r="18757" b="33460"/>
                          <a:stretch>
                            <a:fillRect/>
                          </a:stretch>
                        </pic:blipFill>
                        <pic:spPr>
                          <a:xfrm>
                            <a:off x="0" y="0"/>
                            <a:ext cx="971550" cy="1514475"/>
                          </a:xfrm>
                          <a:prstGeom prst="rect">
                            <a:avLst/>
                          </a:prstGeom>
                          <a:ln/>
                        </pic:spPr>
                      </pic:pic>
                    </a:graphicData>
                  </a:graphic>
                </wp:inline>
              </w:drawing>
            </w:r>
          </w:p>
        </w:tc>
        <w:tc>
          <w:tcPr>
            <w:tcW w:w="1699" w:type="dxa"/>
            <w:tcBorders>
              <w:top w:val="single" w:sz="4" w:space="0" w:color="auto"/>
              <w:bottom w:val="single" w:sz="4" w:space="0" w:color="auto"/>
            </w:tcBorders>
          </w:tcPr>
          <w:p w14:paraId="7E93B28D" w14:textId="5CD1D7F2" w:rsidR="000B77AD" w:rsidRDefault="000B77AD" w:rsidP="000B77AD">
            <w:pPr>
              <w:pStyle w:val="6TabelJudulTableTitle"/>
            </w:pPr>
            <w:r>
              <w:rPr>
                <w:noProof/>
              </w:rPr>
              <w:drawing>
                <wp:inline distT="0" distB="0" distL="0" distR="0" wp14:anchorId="7956377A" wp14:editId="5F13B2A1">
                  <wp:extent cx="971550" cy="1533525"/>
                  <wp:effectExtent l="0" t="0" r="0" b="9525"/>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cstate="print">
                            <a:extLst>
                              <a:ext uri="{28A0092B-C50C-407E-A947-70E740481C1C}">
                                <a14:useLocalDpi xmlns:a14="http://schemas.microsoft.com/office/drawing/2010/main" val="0"/>
                              </a:ext>
                            </a:extLst>
                          </a:blip>
                          <a:srcRect l="40620" t="33715" r="19216" b="33907"/>
                          <a:stretch>
                            <a:fillRect/>
                          </a:stretch>
                        </pic:blipFill>
                        <pic:spPr>
                          <a:xfrm>
                            <a:off x="0" y="0"/>
                            <a:ext cx="971550" cy="1533525"/>
                          </a:xfrm>
                          <a:prstGeom prst="rect">
                            <a:avLst/>
                          </a:prstGeom>
                          <a:ln/>
                        </pic:spPr>
                      </pic:pic>
                    </a:graphicData>
                  </a:graphic>
                </wp:inline>
              </w:drawing>
            </w:r>
          </w:p>
        </w:tc>
        <w:tc>
          <w:tcPr>
            <w:tcW w:w="1699" w:type="dxa"/>
            <w:tcBorders>
              <w:top w:val="single" w:sz="4" w:space="0" w:color="auto"/>
              <w:bottom w:val="single" w:sz="4" w:space="0" w:color="auto"/>
            </w:tcBorders>
          </w:tcPr>
          <w:p w14:paraId="0335D29F" w14:textId="3D101683" w:rsidR="000B77AD" w:rsidRDefault="000B77AD" w:rsidP="000B77AD">
            <w:pPr>
              <w:pStyle w:val="6TabelJudulTableTitle"/>
            </w:pPr>
            <w:r>
              <w:rPr>
                <w:noProof/>
              </w:rPr>
              <w:drawing>
                <wp:inline distT="0" distB="0" distL="0" distR="0" wp14:anchorId="2D3C7130" wp14:editId="02CF10DD">
                  <wp:extent cx="971550" cy="1514475"/>
                  <wp:effectExtent l="0" t="0" r="0" b="9525"/>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cstate="print">
                            <a:extLst>
                              <a:ext uri="{28A0092B-C50C-407E-A947-70E740481C1C}">
                                <a14:useLocalDpi xmlns:a14="http://schemas.microsoft.com/office/drawing/2010/main" val="0"/>
                              </a:ext>
                            </a:extLst>
                          </a:blip>
                          <a:srcRect l="32129" t="25007" r="30922" b="40717"/>
                          <a:stretch>
                            <a:fillRect/>
                          </a:stretch>
                        </pic:blipFill>
                        <pic:spPr>
                          <a:xfrm>
                            <a:off x="0" y="0"/>
                            <a:ext cx="971550" cy="1514475"/>
                          </a:xfrm>
                          <a:prstGeom prst="rect">
                            <a:avLst/>
                          </a:prstGeom>
                          <a:ln/>
                        </pic:spPr>
                      </pic:pic>
                    </a:graphicData>
                  </a:graphic>
                </wp:inline>
              </w:drawing>
            </w:r>
          </w:p>
        </w:tc>
        <w:tc>
          <w:tcPr>
            <w:tcW w:w="1699" w:type="dxa"/>
            <w:tcBorders>
              <w:top w:val="single" w:sz="4" w:space="0" w:color="auto"/>
              <w:bottom w:val="single" w:sz="4" w:space="0" w:color="auto"/>
            </w:tcBorders>
          </w:tcPr>
          <w:p w14:paraId="42DDD9EE" w14:textId="20A28932" w:rsidR="000B77AD" w:rsidRDefault="000B77AD" w:rsidP="000B77AD">
            <w:pPr>
              <w:pStyle w:val="6TabelJudulTableTitle"/>
            </w:pPr>
            <w:r>
              <w:rPr>
                <w:noProof/>
              </w:rPr>
              <w:drawing>
                <wp:inline distT="0" distB="0" distL="0" distR="0" wp14:anchorId="1675FB70" wp14:editId="5C81151C">
                  <wp:extent cx="981075" cy="1514475"/>
                  <wp:effectExtent l="0" t="0" r="9525" b="9525"/>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cstate="print">
                            <a:extLst>
                              <a:ext uri="{28A0092B-C50C-407E-A947-70E740481C1C}">
                                <a14:useLocalDpi xmlns:a14="http://schemas.microsoft.com/office/drawing/2010/main" val="0"/>
                              </a:ext>
                            </a:extLst>
                          </a:blip>
                          <a:srcRect l="30063" t="30142" r="30002" b="35471"/>
                          <a:stretch>
                            <a:fillRect/>
                          </a:stretch>
                        </pic:blipFill>
                        <pic:spPr>
                          <a:xfrm>
                            <a:off x="0" y="0"/>
                            <a:ext cx="981075" cy="1514475"/>
                          </a:xfrm>
                          <a:prstGeom prst="rect">
                            <a:avLst/>
                          </a:prstGeom>
                          <a:ln/>
                        </pic:spPr>
                      </pic:pic>
                    </a:graphicData>
                  </a:graphic>
                </wp:inline>
              </w:drawing>
            </w:r>
          </w:p>
        </w:tc>
        <w:tc>
          <w:tcPr>
            <w:tcW w:w="1699" w:type="dxa"/>
            <w:tcBorders>
              <w:top w:val="single" w:sz="4" w:space="0" w:color="auto"/>
              <w:bottom w:val="single" w:sz="4" w:space="0" w:color="auto"/>
            </w:tcBorders>
          </w:tcPr>
          <w:p w14:paraId="53FE53D5" w14:textId="26445E0F" w:rsidR="000B77AD" w:rsidRDefault="000B77AD" w:rsidP="000B77AD">
            <w:pPr>
              <w:pStyle w:val="6TabelJudulTableTitle"/>
            </w:pPr>
            <w:r>
              <w:rPr>
                <w:noProof/>
              </w:rPr>
              <w:drawing>
                <wp:inline distT="0" distB="0" distL="0" distR="0" wp14:anchorId="27D930AE" wp14:editId="383175CD">
                  <wp:extent cx="971550" cy="1524000"/>
                  <wp:effectExtent l="0" t="0" r="0" b="0"/>
                  <wp:docPr id="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cstate="print">
                            <a:extLst>
                              <a:ext uri="{28A0092B-C50C-407E-A947-70E740481C1C}">
                                <a14:useLocalDpi xmlns:a14="http://schemas.microsoft.com/office/drawing/2010/main" val="0"/>
                              </a:ext>
                            </a:extLst>
                          </a:blip>
                          <a:srcRect l="36200" t="31816" r="11045" b="34243"/>
                          <a:stretch>
                            <a:fillRect/>
                          </a:stretch>
                        </pic:blipFill>
                        <pic:spPr>
                          <a:xfrm>
                            <a:off x="0" y="0"/>
                            <a:ext cx="971550" cy="1524000"/>
                          </a:xfrm>
                          <a:prstGeom prst="rect">
                            <a:avLst/>
                          </a:prstGeom>
                          <a:ln/>
                        </pic:spPr>
                      </pic:pic>
                    </a:graphicData>
                  </a:graphic>
                </wp:inline>
              </w:drawing>
            </w:r>
          </w:p>
        </w:tc>
      </w:tr>
      <w:tr w:rsidR="000B77AD" w14:paraId="694663D4" w14:textId="77777777" w:rsidTr="000B77AD">
        <w:tc>
          <w:tcPr>
            <w:tcW w:w="1698" w:type="dxa"/>
            <w:tcBorders>
              <w:top w:val="single" w:sz="4" w:space="0" w:color="auto"/>
              <w:bottom w:val="single" w:sz="4" w:space="0" w:color="auto"/>
            </w:tcBorders>
          </w:tcPr>
          <w:p w14:paraId="12D17DA6" w14:textId="77777777" w:rsidR="000B77AD" w:rsidRPr="000B77AD" w:rsidRDefault="000B77AD" w:rsidP="000B77AD">
            <w:pPr>
              <w:pStyle w:val="7TableIsitabel"/>
              <w:rPr>
                <w:rFonts w:eastAsia="Cambria" w:cs="Cambria"/>
                <w:color w:val="000000"/>
                <w:szCs w:val="16"/>
              </w:rPr>
            </w:pPr>
            <w:r w:rsidRPr="000B77AD">
              <w:rPr>
                <w:rFonts w:eastAsia="Cambria" w:cs="Cambria"/>
                <w:i/>
                <w:color w:val="000000"/>
                <w:szCs w:val="16"/>
              </w:rPr>
              <w:t>Paleo</w:t>
            </w:r>
          </w:p>
          <w:p w14:paraId="4347C99C" w14:textId="09CE16B6" w:rsidR="000B77AD" w:rsidRPr="000B77AD" w:rsidRDefault="000B77AD" w:rsidP="000B77AD">
            <w:pPr>
              <w:pStyle w:val="6TabelJudulTableTitle"/>
              <w:rPr>
                <w:b w:val="0"/>
                <w:sz w:val="16"/>
                <w:szCs w:val="16"/>
              </w:rPr>
            </w:pPr>
            <w:r w:rsidRPr="000B77AD">
              <w:rPr>
                <w:rFonts w:eastAsia="Cambria" w:cs="Cambria"/>
                <w:b w:val="0"/>
                <w:color w:val="000000"/>
                <w:sz w:val="16"/>
                <w:szCs w:val="16"/>
              </w:rPr>
              <w:t>Gerakan yang menekuk dua tangan</w:t>
            </w:r>
          </w:p>
        </w:tc>
        <w:tc>
          <w:tcPr>
            <w:tcW w:w="1699" w:type="dxa"/>
            <w:tcBorders>
              <w:top w:val="single" w:sz="4" w:space="0" w:color="auto"/>
              <w:bottom w:val="single" w:sz="4" w:space="0" w:color="auto"/>
            </w:tcBorders>
          </w:tcPr>
          <w:p w14:paraId="5A2E5728" w14:textId="77777777" w:rsidR="000B77AD" w:rsidRPr="000B77AD" w:rsidRDefault="000B77AD" w:rsidP="000B77AD">
            <w:pPr>
              <w:pStyle w:val="7TableIsitabel"/>
              <w:rPr>
                <w:rFonts w:eastAsia="Cambria" w:cs="Cambria"/>
                <w:i/>
                <w:color w:val="000000"/>
                <w:szCs w:val="16"/>
              </w:rPr>
            </w:pPr>
            <w:r w:rsidRPr="000B77AD">
              <w:rPr>
                <w:rFonts w:eastAsia="Cambria" w:cs="Cambria"/>
                <w:i/>
                <w:color w:val="000000"/>
                <w:szCs w:val="16"/>
              </w:rPr>
              <w:t>Lele</w:t>
            </w:r>
          </w:p>
          <w:p w14:paraId="340E3FBD" w14:textId="182BEEDD" w:rsidR="000B77AD" w:rsidRPr="000B77AD" w:rsidRDefault="000B77AD" w:rsidP="000B77AD">
            <w:pPr>
              <w:pStyle w:val="7TableIsitabel"/>
              <w:rPr>
                <w:szCs w:val="16"/>
              </w:rPr>
            </w:pPr>
            <w:r w:rsidRPr="000B77AD">
              <w:rPr>
                <w:rFonts w:eastAsia="Cambria" w:cs="Cambria"/>
                <w:color w:val="000000"/>
                <w:szCs w:val="16"/>
              </w:rPr>
              <w:t>Gerakan yang mengayunkan tangan ke samping kiri dan kanan</w:t>
            </w:r>
          </w:p>
        </w:tc>
        <w:tc>
          <w:tcPr>
            <w:tcW w:w="1699" w:type="dxa"/>
            <w:tcBorders>
              <w:top w:val="single" w:sz="4" w:space="0" w:color="auto"/>
              <w:bottom w:val="single" w:sz="4" w:space="0" w:color="auto"/>
            </w:tcBorders>
          </w:tcPr>
          <w:p w14:paraId="52F02B70" w14:textId="77777777" w:rsidR="000B77AD" w:rsidRPr="000B77AD" w:rsidRDefault="000B77AD" w:rsidP="000B77AD">
            <w:pPr>
              <w:pStyle w:val="7TableIsitabel"/>
              <w:rPr>
                <w:rFonts w:eastAsia="Cambria" w:cs="Cambria"/>
                <w:color w:val="000000"/>
                <w:szCs w:val="16"/>
              </w:rPr>
            </w:pPr>
            <w:r w:rsidRPr="000B77AD">
              <w:rPr>
                <w:rFonts w:eastAsia="Cambria" w:cs="Cambria"/>
                <w:i/>
                <w:color w:val="000000"/>
                <w:szCs w:val="16"/>
              </w:rPr>
              <w:t>Foka</w:t>
            </w:r>
          </w:p>
          <w:p w14:paraId="21AFF5E0" w14:textId="02D3DFBD" w:rsidR="000B77AD" w:rsidRPr="000B77AD" w:rsidRDefault="000B77AD" w:rsidP="000B77AD">
            <w:pPr>
              <w:pStyle w:val="7TableIsitabel"/>
              <w:rPr>
                <w:rFonts w:eastAsia="Cambria" w:cs="Cambria"/>
                <w:color w:val="000000"/>
                <w:szCs w:val="16"/>
              </w:rPr>
            </w:pPr>
            <w:r w:rsidRPr="000B77AD">
              <w:rPr>
                <w:rFonts w:eastAsia="Cambria" w:cs="Cambria"/>
                <w:color w:val="000000"/>
                <w:szCs w:val="16"/>
              </w:rPr>
              <w:t>Gerakan telapak tangan sambil memutar ke dalam dan keluar</w:t>
            </w:r>
          </w:p>
        </w:tc>
        <w:tc>
          <w:tcPr>
            <w:tcW w:w="1699" w:type="dxa"/>
            <w:tcBorders>
              <w:top w:val="single" w:sz="4" w:space="0" w:color="auto"/>
              <w:bottom w:val="single" w:sz="4" w:space="0" w:color="auto"/>
            </w:tcBorders>
          </w:tcPr>
          <w:p w14:paraId="241E2C4F" w14:textId="77777777" w:rsidR="000B77AD" w:rsidRPr="000B77AD" w:rsidRDefault="000B77AD" w:rsidP="000B77AD">
            <w:pPr>
              <w:pStyle w:val="7TableIsitabel"/>
              <w:rPr>
                <w:rFonts w:eastAsia="Cambria" w:cs="Cambria"/>
                <w:color w:val="000000"/>
                <w:szCs w:val="16"/>
              </w:rPr>
            </w:pPr>
            <w:r w:rsidRPr="000B77AD">
              <w:rPr>
                <w:rFonts w:eastAsia="Cambria" w:cs="Cambria"/>
                <w:i/>
                <w:color w:val="000000"/>
                <w:szCs w:val="16"/>
              </w:rPr>
              <w:t>Palika</w:t>
            </w:r>
          </w:p>
          <w:p w14:paraId="76785F66" w14:textId="34969E61" w:rsidR="000B77AD" w:rsidRPr="000B77AD" w:rsidRDefault="000B77AD" w:rsidP="000B77AD">
            <w:pPr>
              <w:pStyle w:val="6TabelJudulTableTitle"/>
              <w:rPr>
                <w:b w:val="0"/>
                <w:sz w:val="16"/>
                <w:szCs w:val="16"/>
              </w:rPr>
            </w:pPr>
            <w:r w:rsidRPr="000B77AD">
              <w:rPr>
                <w:rFonts w:eastAsia="Cambria" w:cs="Cambria"/>
                <w:b w:val="0"/>
                <w:color w:val="000000"/>
                <w:sz w:val="16"/>
                <w:szCs w:val="16"/>
              </w:rPr>
              <w:t>Posisi tangan memegang sarung</w:t>
            </w:r>
          </w:p>
        </w:tc>
        <w:tc>
          <w:tcPr>
            <w:tcW w:w="1699" w:type="dxa"/>
            <w:tcBorders>
              <w:top w:val="single" w:sz="4" w:space="0" w:color="auto"/>
              <w:bottom w:val="single" w:sz="4" w:space="0" w:color="auto"/>
            </w:tcBorders>
          </w:tcPr>
          <w:p w14:paraId="270BEDCA" w14:textId="77777777" w:rsidR="000B77AD" w:rsidRPr="000B77AD" w:rsidRDefault="000B77AD" w:rsidP="000B77AD">
            <w:pPr>
              <w:pStyle w:val="7TableIsitabel"/>
              <w:rPr>
                <w:szCs w:val="16"/>
              </w:rPr>
            </w:pPr>
            <w:r w:rsidRPr="000B77AD">
              <w:rPr>
                <w:rFonts w:eastAsia="Cambria" w:cs="Cambria"/>
                <w:i/>
                <w:color w:val="000000"/>
                <w:szCs w:val="16"/>
              </w:rPr>
              <w:t>Mangko</w:t>
            </w:r>
          </w:p>
          <w:p w14:paraId="02F0C1C5" w14:textId="0FAE3501" w:rsidR="000B77AD" w:rsidRPr="000B77AD" w:rsidRDefault="000B77AD" w:rsidP="000B77AD">
            <w:pPr>
              <w:pStyle w:val="6TabelJudulTableTitle"/>
              <w:rPr>
                <w:b w:val="0"/>
                <w:sz w:val="16"/>
                <w:szCs w:val="16"/>
              </w:rPr>
            </w:pPr>
            <w:r w:rsidRPr="000B77AD">
              <w:rPr>
                <w:rFonts w:eastAsia="Cambria" w:cs="Cambria"/>
                <w:b w:val="0"/>
                <w:color w:val="000000"/>
                <w:sz w:val="16"/>
                <w:szCs w:val="16"/>
              </w:rPr>
              <w:t>Gerakan yang mengepang setengah telapak tangan</w:t>
            </w:r>
          </w:p>
        </w:tc>
      </w:tr>
    </w:tbl>
    <w:p w14:paraId="588E7B6C" w14:textId="77777777" w:rsidR="00547844" w:rsidRPr="00891A95" w:rsidRDefault="00547844" w:rsidP="000B77AD">
      <w:pPr>
        <w:spacing w:before="120" w:after="0"/>
        <w:rPr>
          <w:rFonts w:eastAsia="Cambria" w:cs="Cambria"/>
          <w:b/>
          <w:color w:val="000000"/>
        </w:rPr>
      </w:pPr>
      <w:r w:rsidRPr="00891A95">
        <w:rPr>
          <w:rFonts w:eastAsia="Cambria" w:cs="Cambria"/>
          <w:b/>
          <w:color w:val="000000"/>
        </w:rPr>
        <w:t>3.2.1.2 Gerak Tari Tahun 1990-2016</w:t>
      </w:r>
    </w:p>
    <w:p w14:paraId="6D21C09D" w14:textId="7D92584D" w:rsidR="00547844" w:rsidRPr="00C73369" w:rsidRDefault="00547844" w:rsidP="00C73369">
      <w:pPr>
        <w:pStyle w:val="5TextTeks"/>
        <w:spacing w:after="200" w:line="276" w:lineRule="auto"/>
        <w:rPr>
          <w:sz w:val="21"/>
        </w:rPr>
      </w:pPr>
      <w:r w:rsidRPr="00C73369">
        <w:rPr>
          <w:sz w:val="21"/>
        </w:rPr>
        <w:t xml:space="preserve">Memasuki tahun 1990 ragam gerak tari </w:t>
      </w:r>
      <w:r w:rsidR="00891A95" w:rsidRPr="00891A95">
        <w:rPr>
          <w:i/>
          <w:sz w:val="21"/>
        </w:rPr>
        <w:t>Wura Bongi Monca</w:t>
      </w:r>
      <w:r w:rsidRPr="00C73369">
        <w:rPr>
          <w:sz w:val="21"/>
        </w:rPr>
        <w:t xml:space="preserve"> mulai mengalami perkem</w:t>
      </w:r>
      <w:r w:rsidR="000B77AD">
        <w:rPr>
          <w:sz w:val="21"/>
        </w:rPr>
        <w:softHyphen/>
      </w:r>
      <w:r w:rsidRPr="00C73369">
        <w:rPr>
          <w:sz w:val="21"/>
        </w:rPr>
        <w:t xml:space="preserve">bangan struktur tari. Struktur tari </w:t>
      </w:r>
      <w:r w:rsidR="00891A95" w:rsidRPr="00891A95">
        <w:rPr>
          <w:i/>
          <w:sz w:val="21"/>
        </w:rPr>
        <w:t>Wura Bongi Monca</w:t>
      </w:r>
      <w:r w:rsidRPr="00C73369">
        <w:rPr>
          <w:sz w:val="21"/>
        </w:rPr>
        <w:t xml:space="preserve"> memiliki tiga bagian, yaitu bagian Doho Nemba, bagian Lele Doho dan Lele Sakidi. Pada bagian Doho Nemba terdapat motif gerak Lampa Mpida, Lele Sabar, Lele Wana, dan Lele Ku’i. Bagian Lele Doho terdapat motif gerak Lele Bali Bae, Lele Boko, Paleo Dinca, Palika, dan Nenti Palika. Sedangkan yang terakhir bagian Lele Sakidi terdapat motif gerak Wura Bongi, Lele Boko Bali Bae, Wura Bongi, Lele Boko Bali Bae dan Sunci Rima.</w:t>
      </w:r>
    </w:p>
    <w:p w14:paraId="42E733D5" w14:textId="537063CC" w:rsidR="00547844" w:rsidRPr="00547844" w:rsidRDefault="00547844" w:rsidP="00C73369">
      <w:pPr>
        <w:pStyle w:val="5TextTeks"/>
        <w:spacing w:after="200" w:line="276" w:lineRule="auto"/>
      </w:pPr>
      <w:r w:rsidRPr="00547844">
        <w:t xml:space="preserve">Gerakan dari </w:t>
      </w:r>
      <w:r w:rsidRPr="00C73369">
        <w:rPr>
          <w:sz w:val="21"/>
        </w:rPr>
        <w:t>struktur</w:t>
      </w:r>
      <w:r w:rsidRPr="00547844">
        <w:t xml:space="preserve"> tari pada masa periode ini dapat dilihat pada </w:t>
      </w:r>
      <w:r w:rsidR="00C73369">
        <w:t>T</w:t>
      </w:r>
      <w:r w:rsidRPr="00547844">
        <w:t>abel 2 di bawah ini.</w:t>
      </w:r>
    </w:p>
    <w:p w14:paraId="3ABC4254" w14:textId="7CDFBB74" w:rsidR="00547844" w:rsidRPr="00547844" w:rsidRDefault="00547844" w:rsidP="00C73369">
      <w:pPr>
        <w:pStyle w:val="6TabelJudulTableTitle"/>
        <w:spacing w:before="120" w:after="120" w:line="276" w:lineRule="auto"/>
        <w:jc w:val="center"/>
      </w:pPr>
      <w:r>
        <w:t xml:space="preserve">Tabel </w:t>
      </w:r>
      <w:r w:rsidR="00C73369">
        <w:t>2</w:t>
      </w:r>
      <w:r>
        <w:t xml:space="preserve">. Gerak Tari </w:t>
      </w:r>
      <w:r w:rsidR="00891A95" w:rsidRPr="00891A95">
        <w:rPr>
          <w:i/>
        </w:rPr>
        <w:t>Wura Bongi Monca</w:t>
      </w:r>
      <w:r>
        <w:t xml:space="preserve"> </w:t>
      </w:r>
      <w:r w:rsidR="00C73369">
        <w:t>hasil modernisasi</w:t>
      </w:r>
    </w:p>
    <w:tbl>
      <w:tblPr>
        <w:tblStyle w:val="PlainTable2"/>
        <w:tblW w:w="5000" w:type="pct"/>
        <w:tblLook w:val="0600" w:firstRow="0" w:lastRow="0" w:firstColumn="0" w:lastColumn="0" w:noHBand="1" w:noVBand="1"/>
      </w:tblPr>
      <w:tblGrid>
        <w:gridCol w:w="471"/>
        <w:gridCol w:w="2718"/>
        <w:gridCol w:w="2672"/>
        <w:gridCol w:w="2643"/>
      </w:tblGrid>
      <w:tr w:rsidR="000B77AD" w:rsidRPr="000B77AD" w14:paraId="56351DED" w14:textId="77777777" w:rsidTr="000B77AD">
        <w:trPr>
          <w:trHeight w:val="20"/>
          <w:tblHeader/>
        </w:trPr>
        <w:tc>
          <w:tcPr>
            <w:tcW w:w="252" w:type="pct"/>
            <w:vMerge w:val="restart"/>
            <w:tcBorders>
              <w:top w:val="single" w:sz="4" w:space="0" w:color="7F7F7F" w:themeColor="text1" w:themeTint="80"/>
              <w:bottom w:val="single" w:sz="4" w:space="0" w:color="auto"/>
            </w:tcBorders>
          </w:tcPr>
          <w:p w14:paraId="63496316" w14:textId="77777777" w:rsidR="00547844" w:rsidRPr="000B77AD" w:rsidRDefault="00547844" w:rsidP="00547844">
            <w:pPr>
              <w:pStyle w:val="7TableIsitabel"/>
              <w:rPr>
                <w:sz w:val="18"/>
                <w:szCs w:val="18"/>
              </w:rPr>
            </w:pPr>
            <w:r w:rsidRPr="000B77AD">
              <w:rPr>
                <w:sz w:val="18"/>
                <w:szCs w:val="18"/>
              </w:rPr>
              <w:t>No.</w:t>
            </w:r>
          </w:p>
        </w:tc>
        <w:tc>
          <w:tcPr>
            <w:tcW w:w="4748" w:type="pct"/>
            <w:gridSpan w:val="3"/>
            <w:tcBorders>
              <w:top w:val="single" w:sz="4" w:space="0" w:color="7F7F7F" w:themeColor="text1" w:themeTint="80"/>
              <w:bottom w:val="single" w:sz="4" w:space="0" w:color="auto"/>
            </w:tcBorders>
          </w:tcPr>
          <w:p w14:paraId="116B2347" w14:textId="77777777" w:rsidR="00547844" w:rsidRPr="000B77AD" w:rsidRDefault="00547844" w:rsidP="00503CEE">
            <w:pPr>
              <w:pStyle w:val="7TableIsitabel"/>
              <w:jc w:val="center"/>
              <w:rPr>
                <w:sz w:val="18"/>
                <w:szCs w:val="18"/>
              </w:rPr>
            </w:pPr>
            <w:r w:rsidRPr="000B77AD">
              <w:rPr>
                <w:sz w:val="18"/>
                <w:szCs w:val="18"/>
              </w:rPr>
              <w:t>Bagian</w:t>
            </w:r>
          </w:p>
        </w:tc>
      </w:tr>
      <w:tr w:rsidR="000B77AD" w:rsidRPr="000B77AD" w14:paraId="76577654" w14:textId="77777777" w:rsidTr="000B77AD">
        <w:trPr>
          <w:trHeight w:val="20"/>
          <w:tblHeader/>
        </w:trPr>
        <w:tc>
          <w:tcPr>
            <w:tcW w:w="252" w:type="pct"/>
            <w:vMerge/>
            <w:tcBorders>
              <w:top w:val="single" w:sz="4" w:space="0" w:color="auto"/>
              <w:bottom w:val="single" w:sz="4" w:space="0" w:color="auto"/>
            </w:tcBorders>
          </w:tcPr>
          <w:p w14:paraId="4ECA03B5" w14:textId="77777777" w:rsidR="00547844" w:rsidRPr="000B77AD" w:rsidRDefault="00547844" w:rsidP="00547844">
            <w:pPr>
              <w:pStyle w:val="7TableIsitabel"/>
              <w:rPr>
                <w:sz w:val="18"/>
                <w:szCs w:val="18"/>
              </w:rPr>
            </w:pPr>
          </w:p>
        </w:tc>
        <w:tc>
          <w:tcPr>
            <w:tcW w:w="1607" w:type="pct"/>
            <w:tcBorders>
              <w:top w:val="single" w:sz="4" w:space="0" w:color="auto"/>
              <w:bottom w:val="single" w:sz="4" w:space="0" w:color="auto"/>
            </w:tcBorders>
          </w:tcPr>
          <w:p w14:paraId="36FD2533" w14:textId="77777777" w:rsidR="00547844" w:rsidRPr="000B77AD" w:rsidRDefault="00547844" w:rsidP="00503CEE">
            <w:pPr>
              <w:pStyle w:val="7TableIsitabel"/>
              <w:jc w:val="center"/>
              <w:rPr>
                <w:sz w:val="18"/>
                <w:szCs w:val="18"/>
              </w:rPr>
            </w:pPr>
            <w:r w:rsidRPr="000B77AD">
              <w:rPr>
                <w:i/>
                <w:sz w:val="18"/>
                <w:szCs w:val="18"/>
              </w:rPr>
              <w:t>Doho Nemba</w:t>
            </w:r>
          </w:p>
        </w:tc>
        <w:tc>
          <w:tcPr>
            <w:tcW w:w="1579" w:type="pct"/>
            <w:tcBorders>
              <w:top w:val="single" w:sz="4" w:space="0" w:color="auto"/>
              <w:bottom w:val="single" w:sz="4" w:space="0" w:color="auto"/>
            </w:tcBorders>
          </w:tcPr>
          <w:p w14:paraId="2888E554" w14:textId="77777777" w:rsidR="00547844" w:rsidRPr="000B77AD" w:rsidRDefault="00547844" w:rsidP="00503CEE">
            <w:pPr>
              <w:pStyle w:val="7TableIsitabel"/>
              <w:jc w:val="center"/>
              <w:rPr>
                <w:sz w:val="18"/>
                <w:szCs w:val="18"/>
              </w:rPr>
            </w:pPr>
            <w:r w:rsidRPr="000B77AD">
              <w:rPr>
                <w:i/>
                <w:sz w:val="18"/>
                <w:szCs w:val="18"/>
              </w:rPr>
              <w:t>Lele Doho</w:t>
            </w:r>
          </w:p>
        </w:tc>
        <w:tc>
          <w:tcPr>
            <w:tcW w:w="1562" w:type="pct"/>
            <w:tcBorders>
              <w:top w:val="single" w:sz="4" w:space="0" w:color="auto"/>
              <w:bottom w:val="single" w:sz="4" w:space="0" w:color="auto"/>
            </w:tcBorders>
          </w:tcPr>
          <w:p w14:paraId="26D28C27" w14:textId="77777777" w:rsidR="00547844" w:rsidRPr="000B77AD" w:rsidRDefault="00547844" w:rsidP="00503CEE">
            <w:pPr>
              <w:pStyle w:val="7TableIsitabel"/>
              <w:jc w:val="center"/>
              <w:rPr>
                <w:sz w:val="18"/>
                <w:szCs w:val="18"/>
              </w:rPr>
            </w:pPr>
            <w:r w:rsidRPr="000B77AD">
              <w:rPr>
                <w:i/>
                <w:sz w:val="18"/>
                <w:szCs w:val="18"/>
              </w:rPr>
              <w:t>Lele Sakidi</w:t>
            </w:r>
          </w:p>
        </w:tc>
      </w:tr>
      <w:tr w:rsidR="000B77AD" w:rsidRPr="000B77AD" w14:paraId="3B1C9BE1" w14:textId="77777777" w:rsidTr="00503CEE">
        <w:trPr>
          <w:trHeight w:val="20"/>
        </w:trPr>
        <w:tc>
          <w:tcPr>
            <w:tcW w:w="252" w:type="pct"/>
            <w:tcBorders>
              <w:top w:val="single" w:sz="4" w:space="0" w:color="auto"/>
            </w:tcBorders>
          </w:tcPr>
          <w:p w14:paraId="14635D45" w14:textId="77777777" w:rsidR="00547844" w:rsidRPr="000B77AD" w:rsidRDefault="00547844" w:rsidP="00547844">
            <w:pPr>
              <w:pStyle w:val="7TableIsitabel"/>
              <w:rPr>
                <w:sz w:val="18"/>
                <w:szCs w:val="18"/>
              </w:rPr>
            </w:pPr>
            <w:r w:rsidRPr="000B77AD">
              <w:rPr>
                <w:sz w:val="18"/>
                <w:szCs w:val="18"/>
              </w:rPr>
              <w:t>1.</w:t>
            </w:r>
          </w:p>
        </w:tc>
        <w:tc>
          <w:tcPr>
            <w:tcW w:w="1607" w:type="pct"/>
            <w:tcBorders>
              <w:top w:val="single" w:sz="4" w:space="0" w:color="auto"/>
            </w:tcBorders>
          </w:tcPr>
          <w:p w14:paraId="42FDD125" w14:textId="77777777" w:rsidR="00547844" w:rsidRPr="000B77AD" w:rsidRDefault="00547844" w:rsidP="00547844">
            <w:pPr>
              <w:pStyle w:val="7TableIsitabel"/>
              <w:rPr>
                <w:i/>
                <w:sz w:val="18"/>
                <w:szCs w:val="18"/>
              </w:rPr>
            </w:pPr>
            <w:r w:rsidRPr="000B77AD">
              <w:rPr>
                <w:i/>
                <w:noProof/>
                <w:sz w:val="18"/>
                <w:szCs w:val="18"/>
                <w:lang w:eastAsia="en-US"/>
              </w:rPr>
              <w:drawing>
                <wp:inline distT="0" distB="0" distL="0" distR="0" wp14:anchorId="0B2DA3F1" wp14:editId="18ACCC97">
                  <wp:extent cx="1438275" cy="895350"/>
                  <wp:effectExtent l="0" t="0" r="9525"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cstate="print">
                            <a:extLst>
                              <a:ext uri="{28A0092B-C50C-407E-A947-70E740481C1C}">
                                <a14:useLocalDpi xmlns:a14="http://schemas.microsoft.com/office/drawing/2010/main" val="0"/>
                              </a:ext>
                            </a:extLst>
                          </a:blip>
                          <a:srcRect t="5327" b="65175"/>
                          <a:stretch>
                            <a:fillRect/>
                          </a:stretch>
                        </pic:blipFill>
                        <pic:spPr>
                          <a:xfrm>
                            <a:off x="0" y="0"/>
                            <a:ext cx="1438275" cy="895350"/>
                          </a:xfrm>
                          <a:prstGeom prst="rect">
                            <a:avLst/>
                          </a:prstGeom>
                          <a:ln/>
                        </pic:spPr>
                      </pic:pic>
                    </a:graphicData>
                  </a:graphic>
                </wp:inline>
              </w:drawing>
            </w:r>
            <w:r w:rsidRPr="000B77AD">
              <w:rPr>
                <w:i/>
                <w:sz w:val="18"/>
                <w:szCs w:val="18"/>
              </w:rPr>
              <w:t>Lampa Mpida</w:t>
            </w:r>
          </w:p>
          <w:p w14:paraId="1E4D514F" w14:textId="77777777" w:rsidR="00547844" w:rsidRPr="000B77AD" w:rsidRDefault="00547844" w:rsidP="00547844">
            <w:pPr>
              <w:pStyle w:val="7TableIsitabel"/>
              <w:rPr>
                <w:sz w:val="18"/>
                <w:szCs w:val="18"/>
              </w:rPr>
            </w:pPr>
            <w:r w:rsidRPr="000B77AD">
              <w:rPr>
                <w:sz w:val="18"/>
                <w:szCs w:val="18"/>
              </w:rPr>
              <w:t xml:space="preserve">Penari memasuki area pertunjukan dari sisi kanan dan kiri, masing-masing dibagi 4 penari kemudian masuk berjalan pelan sampai 15 ketukan gong dan membuat pola lantai huruf V, kemudian para penari duduk hormat menyimpan </w:t>
            </w:r>
            <w:r w:rsidRPr="000B77AD">
              <w:rPr>
                <w:i/>
                <w:sz w:val="18"/>
                <w:szCs w:val="18"/>
              </w:rPr>
              <w:t>boko bongi monca</w:t>
            </w:r>
            <w:r w:rsidRPr="000B77AD">
              <w:rPr>
                <w:sz w:val="18"/>
                <w:szCs w:val="18"/>
              </w:rPr>
              <w:t>.</w:t>
            </w:r>
          </w:p>
        </w:tc>
        <w:tc>
          <w:tcPr>
            <w:tcW w:w="1579" w:type="pct"/>
            <w:tcBorders>
              <w:top w:val="single" w:sz="4" w:space="0" w:color="auto"/>
            </w:tcBorders>
          </w:tcPr>
          <w:p w14:paraId="17350783" w14:textId="77777777" w:rsidR="00547844" w:rsidRPr="000B77AD" w:rsidRDefault="00547844" w:rsidP="00547844">
            <w:pPr>
              <w:pStyle w:val="7TableIsitabel"/>
              <w:rPr>
                <w:i/>
                <w:sz w:val="18"/>
                <w:szCs w:val="18"/>
              </w:rPr>
            </w:pPr>
            <w:r w:rsidRPr="000B77AD">
              <w:rPr>
                <w:i/>
                <w:noProof/>
                <w:sz w:val="18"/>
                <w:szCs w:val="18"/>
                <w:lang w:eastAsia="en-US"/>
              </w:rPr>
              <w:drawing>
                <wp:inline distT="0" distB="0" distL="0" distR="0" wp14:anchorId="50CABCE7" wp14:editId="15527DB2">
                  <wp:extent cx="1438275" cy="895350"/>
                  <wp:effectExtent l="0" t="0" r="9525"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cstate="print">
                            <a:extLst>
                              <a:ext uri="{28A0092B-C50C-407E-A947-70E740481C1C}">
                                <a14:useLocalDpi xmlns:a14="http://schemas.microsoft.com/office/drawing/2010/main" val="0"/>
                              </a:ext>
                            </a:extLst>
                          </a:blip>
                          <a:srcRect t="8253" b="63527"/>
                          <a:stretch>
                            <a:fillRect/>
                          </a:stretch>
                        </pic:blipFill>
                        <pic:spPr>
                          <a:xfrm>
                            <a:off x="0" y="0"/>
                            <a:ext cx="1438275" cy="895350"/>
                          </a:xfrm>
                          <a:prstGeom prst="rect">
                            <a:avLst/>
                          </a:prstGeom>
                          <a:ln/>
                        </pic:spPr>
                      </pic:pic>
                    </a:graphicData>
                  </a:graphic>
                </wp:inline>
              </w:drawing>
            </w:r>
            <w:r w:rsidRPr="000B77AD">
              <w:rPr>
                <w:i/>
                <w:sz w:val="18"/>
                <w:szCs w:val="18"/>
              </w:rPr>
              <w:t>Lele Bali Bae</w:t>
            </w:r>
          </w:p>
          <w:p w14:paraId="686DEED3" w14:textId="77777777" w:rsidR="00547844" w:rsidRPr="000B77AD" w:rsidRDefault="00547844" w:rsidP="00547844">
            <w:pPr>
              <w:pStyle w:val="7TableIsitabel"/>
              <w:rPr>
                <w:sz w:val="18"/>
                <w:szCs w:val="18"/>
              </w:rPr>
            </w:pPr>
            <w:r w:rsidRPr="000B77AD">
              <w:rPr>
                <w:sz w:val="18"/>
                <w:szCs w:val="18"/>
              </w:rPr>
              <w:t>Kedua tangan mengayun ke atas ke bawah menyentuh pundak dan menunggu gong 6 kali untuk gerak di motif berikutnya. Gerak ini seperti gerak sayap burung elang dan ini merupakan motif gerak unik</w:t>
            </w:r>
          </w:p>
        </w:tc>
        <w:tc>
          <w:tcPr>
            <w:tcW w:w="1562" w:type="pct"/>
            <w:tcBorders>
              <w:top w:val="single" w:sz="4" w:space="0" w:color="auto"/>
            </w:tcBorders>
          </w:tcPr>
          <w:p w14:paraId="5C70045E" w14:textId="77777777" w:rsidR="00547844" w:rsidRPr="000B77AD" w:rsidRDefault="00547844" w:rsidP="00547844">
            <w:pPr>
              <w:pStyle w:val="7TableIsitabel"/>
              <w:rPr>
                <w:i/>
                <w:sz w:val="18"/>
                <w:szCs w:val="18"/>
              </w:rPr>
            </w:pPr>
            <w:r w:rsidRPr="000B77AD">
              <w:rPr>
                <w:i/>
                <w:noProof/>
                <w:sz w:val="18"/>
                <w:szCs w:val="18"/>
                <w:lang w:eastAsia="en-US"/>
              </w:rPr>
              <w:drawing>
                <wp:inline distT="0" distB="0" distL="0" distR="0" wp14:anchorId="68872A13" wp14:editId="1E17E254">
                  <wp:extent cx="1438275" cy="895350"/>
                  <wp:effectExtent l="0" t="0" r="9525"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cstate="print">
                            <a:extLst>
                              <a:ext uri="{28A0092B-C50C-407E-A947-70E740481C1C}">
                                <a14:useLocalDpi xmlns:a14="http://schemas.microsoft.com/office/drawing/2010/main" val="0"/>
                              </a:ext>
                            </a:extLst>
                          </a:blip>
                          <a:srcRect t="12647" b="65624"/>
                          <a:stretch>
                            <a:fillRect/>
                          </a:stretch>
                        </pic:blipFill>
                        <pic:spPr>
                          <a:xfrm>
                            <a:off x="0" y="0"/>
                            <a:ext cx="1438275" cy="895350"/>
                          </a:xfrm>
                          <a:prstGeom prst="rect">
                            <a:avLst/>
                          </a:prstGeom>
                          <a:ln/>
                        </pic:spPr>
                      </pic:pic>
                    </a:graphicData>
                  </a:graphic>
                </wp:inline>
              </w:drawing>
            </w:r>
            <w:r w:rsidRPr="000B77AD">
              <w:rPr>
                <w:i/>
                <w:sz w:val="18"/>
                <w:szCs w:val="18"/>
              </w:rPr>
              <w:t>Wura Bongi</w:t>
            </w:r>
          </w:p>
          <w:p w14:paraId="506483AE" w14:textId="364B8493" w:rsidR="00547844" w:rsidRPr="000B77AD" w:rsidRDefault="00547844" w:rsidP="00547844">
            <w:pPr>
              <w:pStyle w:val="7TableIsitabel"/>
              <w:rPr>
                <w:sz w:val="18"/>
                <w:szCs w:val="18"/>
              </w:rPr>
            </w:pPr>
            <w:r w:rsidRPr="000B77AD">
              <w:rPr>
                <w:sz w:val="18"/>
                <w:szCs w:val="18"/>
              </w:rPr>
              <w:t xml:space="preserve">Tangan kanan mengambil beras dan menabur. badan serong kiri dilakukan 1 kali gong setiap menabur. Gerakan ini juga merupakan gerak spesifik dari tari </w:t>
            </w:r>
            <w:r w:rsidR="00891A95" w:rsidRPr="000B77AD">
              <w:rPr>
                <w:i/>
                <w:sz w:val="18"/>
                <w:szCs w:val="18"/>
              </w:rPr>
              <w:t>Wura Bongi Monca</w:t>
            </w:r>
          </w:p>
        </w:tc>
      </w:tr>
      <w:tr w:rsidR="000B77AD" w:rsidRPr="000B77AD" w14:paraId="41033387" w14:textId="77777777" w:rsidTr="00503CEE">
        <w:trPr>
          <w:trHeight w:val="20"/>
        </w:trPr>
        <w:tc>
          <w:tcPr>
            <w:tcW w:w="252" w:type="pct"/>
          </w:tcPr>
          <w:p w14:paraId="5394CF45" w14:textId="77777777" w:rsidR="00547844" w:rsidRPr="000B77AD" w:rsidRDefault="00547844" w:rsidP="00547844">
            <w:pPr>
              <w:pStyle w:val="7TableIsitabel"/>
              <w:rPr>
                <w:sz w:val="18"/>
                <w:szCs w:val="18"/>
              </w:rPr>
            </w:pPr>
            <w:r w:rsidRPr="000B77AD">
              <w:rPr>
                <w:sz w:val="18"/>
                <w:szCs w:val="18"/>
              </w:rPr>
              <w:t>2.</w:t>
            </w:r>
          </w:p>
        </w:tc>
        <w:tc>
          <w:tcPr>
            <w:tcW w:w="1607" w:type="pct"/>
          </w:tcPr>
          <w:p w14:paraId="0EE05D51" w14:textId="77777777" w:rsidR="00547844" w:rsidRPr="000B77AD" w:rsidRDefault="00547844" w:rsidP="00547844">
            <w:pPr>
              <w:pStyle w:val="7TableIsitabel"/>
              <w:rPr>
                <w:i/>
                <w:sz w:val="18"/>
                <w:szCs w:val="18"/>
              </w:rPr>
            </w:pPr>
            <w:r w:rsidRPr="000B77AD">
              <w:rPr>
                <w:i/>
                <w:noProof/>
                <w:sz w:val="18"/>
                <w:szCs w:val="18"/>
                <w:lang w:eastAsia="en-US"/>
              </w:rPr>
              <w:drawing>
                <wp:inline distT="0" distB="0" distL="0" distR="0" wp14:anchorId="7B10F927" wp14:editId="29F99833">
                  <wp:extent cx="1438275" cy="895350"/>
                  <wp:effectExtent l="0" t="0" r="9525"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extLst>
                              <a:ext uri="{28A0092B-C50C-407E-A947-70E740481C1C}">
                                <a14:useLocalDpi xmlns:a14="http://schemas.microsoft.com/office/drawing/2010/main" val="0"/>
                              </a:ext>
                            </a:extLst>
                          </a:blip>
                          <a:srcRect t="15824" b="70607"/>
                          <a:stretch>
                            <a:fillRect/>
                          </a:stretch>
                        </pic:blipFill>
                        <pic:spPr>
                          <a:xfrm>
                            <a:off x="0" y="0"/>
                            <a:ext cx="1438275" cy="895350"/>
                          </a:xfrm>
                          <a:prstGeom prst="rect">
                            <a:avLst/>
                          </a:prstGeom>
                          <a:ln/>
                        </pic:spPr>
                      </pic:pic>
                    </a:graphicData>
                  </a:graphic>
                </wp:inline>
              </w:drawing>
            </w:r>
          </w:p>
          <w:p w14:paraId="50689855" w14:textId="77777777" w:rsidR="00547844" w:rsidRPr="000B77AD" w:rsidRDefault="00547844" w:rsidP="00547844">
            <w:pPr>
              <w:pStyle w:val="7TableIsitabel"/>
              <w:rPr>
                <w:i/>
                <w:sz w:val="18"/>
                <w:szCs w:val="18"/>
              </w:rPr>
            </w:pPr>
            <w:r w:rsidRPr="000B77AD">
              <w:rPr>
                <w:i/>
                <w:sz w:val="18"/>
                <w:szCs w:val="18"/>
              </w:rPr>
              <w:t>Lele Sabar</w:t>
            </w:r>
          </w:p>
          <w:p w14:paraId="57A8DFA7" w14:textId="77777777" w:rsidR="00547844" w:rsidRPr="000B77AD" w:rsidRDefault="00547844" w:rsidP="00547844">
            <w:pPr>
              <w:pStyle w:val="7TableIsitabel"/>
              <w:rPr>
                <w:sz w:val="18"/>
                <w:szCs w:val="18"/>
              </w:rPr>
            </w:pPr>
            <w:r w:rsidRPr="000B77AD">
              <w:rPr>
                <w:sz w:val="18"/>
                <w:szCs w:val="18"/>
              </w:rPr>
              <w:t>Kedua tangan hormat didepan wajah antara pertengahan alis kemudian membuka tangan sampai bunyi gong 5 kali</w:t>
            </w:r>
          </w:p>
        </w:tc>
        <w:tc>
          <w:tcPr>
            <w:tcW w:w="1579" w:type="pct"/>
          </w:tcPr>
          <w:p w14:paraId="0498DD4B" w14:textId="77777777" w:rsidR="00547844" w:rsidRPr="000B77AD" w:rsidRDefault="00547844" w:rsidP="00547844">
            <w:pPr>
              <w:pStyle w:val="7TableIsitabel"/>
              <w:rPr>
                <w:i/>
                <w:sz w:val="18"/>
                <w:szCs w:val="18"/>
              </w:rPr>
            </w:pPr>
            <w:r w:rsidRPr="000B77AD">
              <w:rPr>
                <w:i/>
                <w:noProof/>
                <w:sz w:val="18"/>
                <w:szCs w:val="18"/>
                <w:lang w:eastAsia="en-US"/>
              </w:rPr>
              <w:drawing>
                <wp:inline distT="0" distB="0" distL="0" distR="0" wp14:anchorId="29632755" wp14:editId="23168D27">
                  <wp:extent cx="1438275" cy="895350"/>
                  <wp:effectExtent l="0" t="0" r="9525" b="0"/>
                  <wp:docPr id="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cstate="print">
                            <a:extLst>
                              <a:ext uri="{28A0092B-C50C-407E-A947-70E740481C1C}">
                                <a14:useLocalDpi xmlns:a14="http://schemas.microsoft.com/office/drawing/2010/main" val="0"/>
                              </a:ext>
                            </a:extLst>
                          </a:blip>
                          <a:srcRect t="8848" b="69187"/>
                          <a:stretch>
                            <a:fillRect/>
                          </a:stretch>
                        </pic:blipFill>
                        <pic:spPr>
                          <a:xfrm>
                            <a:off x="0" y="0"/>
                            <a:ext cx="1438275" cy="895350"/>
                          </a:xfrm>
                          <a:prstGeom prst="rect">
                            <a:avLst/>
                          </a:prstGeom>
                          <a:ln/>
                        </pic:spPr>
                      </pic:pic>
                    </a:graphicData>
                  </a:graphic>
                </wp:inline>
              </w:drawing>
            </w:r>
          </w:p>
          <w:p w14:paraId="776E2EA1" w14:textId="77777777" w:rsidR="00547844" w:rsidRPr="000B77AD" w:rsidRDefault="00547844" w:rsidP="00547844">
            <w:pPr>
              <w:pStyle w:val="7TableIsitabel"/>
              <w:rPr>
                <w:i/>
                <w:sz w:val="18"/>
                <w:szCs w:val="18"/>
              </w:rPr>
            </w:pPr>
            <w:r w:rsidRPr="000B77AD">
              <w:rPr>
                <w:i/>
                <w:sz w:val="18"/>
                <w:szCs w:val="18"/>
              </w:rPr>
              <w:t>Lele Boko</w:t>
            </w:r>
          </w:p>
          <w:p w14:paraId="58FFD305" w14:textId="77777777" w:rsidR="00547844" w:rsidRPr="000B77AD" w:rsidRDefault="00547844" w:rsidP="00547844">
            <w:pPr>
              <w:pStyle w:val="7TableIsitabel"/>
              <w:rPr>
                <w:sz w:val="18"/>
                <w:szCs w:val="18"/>
              </w:rPr>
            </w:pPr>
            <w:r w:rsidRPr="000B77AD">
              <w:rPr>
                <w:sz w:val="18"/>
                <w:szCs w:val="18"/>
              </w:rPr>
              <w:t>Boko bongi monca di ambil dan di pegang oleh kedua tangan didepan dada</w:t>
            </w:r>
          </w:p>
        </w:tc>
        <w:tc>
          <w:tcPr>
            <w:tcW w:w="1562" w:type="pct"/>
          </w:tcPr>
          <w:p w14:paraId="694F3C75" w14:textId="77777777" w:rsidR="00547844" w:rsidRPr="000B77AD" w:rsidRDefault="00547844" w:rsidP="00547844">
            <w:pPr>
              <w:pStyle w:val="7TableIsitabel"/>
              <w:rPr>
                <w:i/>
                <w:sz w:val="18"/>
                <w:szCs w:val="18"/>
              </w:rPr>
            </w:pPr>
            <w:r w:rsidRPr="000B77AD">
              <w:rPr>
                <w:noProof/>
                <w:sz w:val="18"/>
                <w:szCs w:val="18"/>
                <w:lang w:eastAsia="en-US"/>
              </w:rPr>
              <w:drawing>
                <wp:inline distT="0" distB="0" distL="0" distR="0" wp14:anchorId="0A45AE10" wp14:editId="2EEB909F">
                  <wp:extent cx="1438275" cy="895350"/>
                  <wp:effectExtent l="0" t="0" r="9525"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extLst>
                              <a:ext uri="{28A0092B-C50C-407E-A947-70E740481C1C}">
                                <a14:useLocalDpi xmlns:a14="http://schemas.microsoft.com/office/drawing/2010/main" val="0"/>
                              </a:ext>
                            </a:extLst>
                          </a:blip>
                          <a:srcRect t="12730" b="66887"/>
                          <a:stretch>
                            <a:fillRect/>
                          </a:stretch>
                        </pic:blipFill>
                        <pic:spPr>
                          <a:xfrm>
                            <a:off x="0" y="0"/>
                            <a:ext cx="1438275" cy="895350"/>
                          </a:xfrm>
                          <a:prstGeom prst="rect">
                            <a:avLst/>
                          </a:prstGeom>
                          <a:ln/>
                        </pic:spPr>
                      </pic:pic>
                    </a:graphicData>
                  </a:graphic>
                </wp:inline>
              </w:drawing>
            </w:r>
          </w:p>
          <w:p w14:paraId="1FCF45F3" w14:textId="77777777" w:rsidR="00547844" w:rsidRPr="000B77AD" w:rsidRDefault="00547844" w:rsidP="00547844">
            <w:pPr>
              <w:pStyle w:val="7TableIsitabel"/>
              <w:rPr>
                <w:i/>
                <w:sz w:val="18"/>
                <w:szCs w:val="18"/>
              </w:rPr>
            </w:pPr>
            <w:r w:rsidRPr="000B77AD">
              <w:rPr>
                <w:i/>
                <w:sz w:val="18"/>
                <w:szCs w:val="18"/>
              </w:rPr>
              <w:t>Lele Boko Bali Bae</w:t>
            </w:r>
          </w:p>
          <w:p w14:paraId="6DBB2EE7" w14:textId="77777777" w:rsidR="00547844" w:rsidRPr="000B77AD" w:rsidRDefault="00547844" w:rsidP="00547844">
            <w:pPr>
              <w:pStyle w:val="7TableIsitabel"/>
              <w:rPr>
                <w:sz w:val="18"/>
                <w:szCs w:val="18"/>
              </w:rPr>
            </w:pPr>
            <w:r w:rsidRPr="000B77AD">
              <w:rPr>
                <w:sz w:val="18"/>
                <w:szCs w:val="18"/>
              </w:rPr>
              <w:t>setelah menabur beras kedua tangan memegang boko dan dilakukan gerak lele atau serong kanan dan kiri pada torso 4kali gong</w:t>
            </w:r>
          </w:p>
        </w:tc>
      </w:tr>
      <w:tr w:rsidR="000B77AD" w:rsidRPr="000B77AD" w14:paraId="7D4EBC05" w14:textId="77777777" w:rsidTr="00503CEE">
        <w:trPr>
          <w:trHeight w:val="20"/>
        </w:trPr>
        <w:tc>
          <w:tcPr>
            <w:tcW w:w="252" w:type="pct"/>
          </w:tcPr>
          <w:p w14:paraId="32DC9331" w14:textId="77777777" w:rsidR="00547844" w:rsidRPr="000B77AD" w:rsidRDefault="00547844" w:rsidP="00547844">
            <w:pPr>
              <w:pStyle w:val="7TableIsitabel"/>
              <w:rPr>
                <w:sz w:val="18"/>
                <w:szCs w:val="18"/>
              </w:rPr>
            </w:pPr>
            <w:r w:rsidRPr="000B77AD">
              <w:rPr>
                <w:sz w:val="18"/>
                <w:szCs w:val="18"/>
              </w:rPr>
              <w:t>3</w:t>
            </w:r>
          </w:p>
        </w:tc>
        <w:tc>
          <w:tcPr>
            <w:tcW w:w="1607" w:type="pct"/>
          </w:tcPr>
          <w:p w14:paraId="53078DC6" w14:textId="77777777" w:rsidR="00547844" w:rsidRPr="000B77AD" w:rsidRDefault="00547844" w:rsidP="00547844">
            <w:pPr>
              <w:pStyle w:val="7TableIsitabel"/>
              <w:rPr>
                <w:i/>
                <w:sz w:val="18"/>
                <w:szCs w:val="18"/>
              </w:rPr>
            </w:pPr>
            <w:r w:rsidRPr="000B77AD">
              <w:rPr>
                <w:i/>
                <w:noProof/>
                <w:sz w:val="18"/>
                <w:szCs w:val="18"/>
                <w:lang w:eastAsia="en-US"/>
              </w:rPr>
              <w:drawing>
                <wp:inline distT="0" distB="0" distL="0" distR="0" wp14:anchorId="03CE6088" wp14:editId="767BA4AE">
                  <wp:extent cx="1438275" cy="895350"/>
                  <wp:effectExtent l="0" t="0" r="9525"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cstate="print">
                            <a:extLst>
                              <a:ext uri="{28A0092B-C50C-407E-A947-70E740481C1C}">
                                <a14:useLocalDpi xmlns:a14="http://schemas.microsoft.com/office/drawing/2010/main" val="0"/>
                              </a:ext>
                            </a:extLst>
                          </a:blip>
                          <a:srcRect t="17024" b="69997"/>
                          <a:stretch>
                            <a:fillRect/>
                          </a:stretch>
                        </pic:blipFill>
                        <pic:spPr>
                          <a:xfrm>
                            <a:off x="0" y="0"/>
                            <a:ext cx="1438275" cy="895350"/>
                          </a:xfrm>
                          <a:prstGeom prst="rect">
                            <a:avLst/>
                          </a:prstGeom>
                          <a:ln/>
                        </pic:spPr>
                      </pic:pic>
                    </a:graphicData>
                  </a:graphic>
                </wp:inline>
              </w:drawing>
            </w:r>
          </w:p>
          <w:p w14:paraId="63D6D000" w14:textId="77777777" w:rsidR="00547844" w:rsidRPr="000B77AD" w:rsidRDefault="00547844" w:rsidP="00547844">
            <w:pPr>
              <w:pStyle w:val="7TableIsitabel"/>
              <w:rPr>
                <w:i/>
                <w:sz w:val="18"/>
                <w:szCs w:val="18"/>
              </w:rPr>
            </w:pPr>
            <w:r w:rsidRPr="000B77AD">
              <w:rPr>
                <w:i/>
                <w:sz w:val="18"/>
                <w:szCs w:val="18"/>
              </w:rPr>
              <w:t>Lele Wana</w:t>
            </w:r>
          </w:p>
          <w:p w14:paraId="42F67F7E" w14:textId="77777777" w:rsidR="00547844" w:rsidRPr="000B77AD" w:rsidRDefault="00547844" w:rsidP="00547844">
            <w:pPr>
              <w:pStyle w:val="7TableIsitabel"/>
              <w:rPr>
                <w:sz w:val="18"/>
                <w:szCs w:val="18"/>
              </w:rPr>
            </w:pPr>
            <w:r w:rsidRPr="000B77AD">
              <w:rPr>
                <w:sz w:val="18"/>
                <w:szCs w:val="18"/>
              </w:rPr>
              <w:t>tangan kanan melambai ke atas ke bawah sampai 3kali gong</w:t>
            </w:r>
          </w:p>
        </w:tc>
        <w:tc>
          <w:tcPr>
            <w:tcW w:w="1579" w:type="pct"/>
          </w:tcPr>
          <w:p w14:paraId="0585E968" w14:textId="77777777" w:rsidR="00547844" w:rsidRPr="000B77AD" w:rsidRDefault="00547844" w:rsidP="00547844">
            <w:pPr>
              <w:pStyle w:val="7TableIsitabel"/>
              <w:rPr>
                <w:i/>
                <w:sz w:val="18"/>
                <w:szCs w:val="18"/>
              </w:rPr>
            </w:pPr>
            <w:r w:rsidRPr="000B77AD">
              <w:rPr>
                <w:i/>
                <w:noProof/>
                <w:sz w:val="18"/>
                <w:szCs w:val="18"/>
                <w:lang w:eastAsia="en-US"/>
              </w:rPr>
              <w:drawing>
                <wp:inline distT="0" distB="0" distL="0" distR="0" wp14:anchorId="566B126C" wp14:editId="789CB57E">
                  <wp:extent cx="1438275" cy="895350"/>
                  <wp:effectExtent l="0" t="0" r="9525"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cstate="print">
                            <a:extLst>
                              <a:ext uri="{28A0092B-C50C-407E-A947-70E740481C1C}">
                                <a14:useLocalDpi xmlns:a14="http://schemas.microsoft.com/office/drawing/2010/main" val="0"/>
                              </a:ext>
                            </a:extLst>
                          </a:blip>
                          <a:srcRect t="8551" b="64420"/>
                          <a:stretch>
                            <a:fillRect/>
                          </a:stretch>
                        </pic:blipFill>
                        <pic:spPr>
                          <a:xfrm>
                            <a:off x="0" y="0"/>
                            <a:ext cx="1438275" cy="895350"/>
                          </a:xfrm>
                          <a:prstGeom prst="rect">
                            <a:avLst/>
                          </a:prstGeom>
                          <a:ln/>
                        </pic:spPr>
                      </pic:pic>
                    </a:graphicData>
                  </a:graphic>
                </wp:inline>
              </w:drawing>
            </w:r>
          </w:p>
          <w:p w14:paraId="7D57EC15" w14:textId="77777777" w:rsidR="00547844" w:rsidRPr="000B77AD" w:rsidRDefault="00547844" w:rsidP="00547844">
            <w:pPr>
              <w:pStyle w:val="7TableIsitabel"/>
              <w:rPr>
                <w:i/>
                <w:sz w:val="18"/>
                <w:szCs w:val="18"/>
              </w:rPr>
            </w:pPr>
            <w:r w:rsidRPr="000B77AD">
              <w:rPr>
                <w:i/>
                <w:sz w:val="18"/>
                <w:szCs w:val="18"/>
              </w:rPr>
              <w:t>Paleo Dinca</w:t>
            </w:r>
          </w:p>
          <w:p w14:paraId="3108CF66" w14:textId="77777777" w:rsidR="00547844" w:rsidRPr="000B77AD" w:rsidRDefault="00547844" w:rsidP="00547844">
            <w:pPr>
              <w:pStyle w:val="7TableIsitabel"/>
              <w:rPr>
                <w:sz w:val="18"/>
                <w:szCs w:val="18"/>
              </w:rPr>
            </w:pPr>
            <w:r w:rsidRPr="000B77AD">
              <w:rPr>
                <w:sz w:val="18"/>
                <w:szCs w:val="18"/>
              </w:rPr>
              <w:t>tangan kanan di ayun dan tangan kiri memegang boko, gerakan ini dilakukan berdiri</w:t>
            </w:r>
          </w:p>
        </w:tc>
        <w:tc>
          <w:tcPr>
            <w:tcW w:w="1562" w:type="pct"/>
          </w:tcPr>
          <w:p w14:paraId="3A0959F1" w14:textId="77777777" w:rsidR="00547844" w:rsidRPr="000B77AD" w:rsidRDefault="00547844" w:rsidP="00547844">
            <w:pPr>
              <w:pStyle w:val="7TableIsitabel"/>
              <w:rPr>
                <w:i/>
                <w:sz w:val="18"/>
                <w:szCs w:val="18"/>
              </w:rPr>
            </w:pPr>
            <w:r w:rsidRPr="000B77AD">
              <w:rPr>
                <w:noProof/>
                <w:sz w:val="18"/>
                <w:szCs w:val="18"/>
                <w:lang w:eastAsia="en-US"/>
              </w:rPr>
              <w:drawing>
                <wp:inline distT="0" distB="0" distL="0" distR="0" wp14:anchorId="1ADF53F6" wp14:editId="13AD40D4">
                  <wp:extent cx="1438275" cy="895350"/>
                  <wp:effectExtent l="0" t="0" r="9525"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cstate="print">
                            <a:extLst>
                              <a:ext uri="{28A0092B-C50C-407E-A947-70E740481C1C}">
                                <a14:useLocalDpi xmlns:a14="http://schemas.microsoft.com/office/drawing/2010/main" val="0"/>
                              </a:ext>
                            </a:extLst>
                          </a:blip>
                          <a:srcRect t="13058" b="63976"/>
                          <a:stretch>
                            <a:fillRect/>
                          </a:stretch>
                        </pic:blipFill>
                        <pic:spPr>
                          <a:xfrm>
                            <a:off x="0" y="0"/>
                            <a:ext cx="1438275" cy="895350"/>
                          </a:xfrm>
                          <a:prstGeom prst="rect">
                            <a:avLst/>
                          </a:prstGeom>
                          <a:ln/>
                        </pic:spPr>
                      </pic:pic>
                    </a:graphicData>
                  </a:graphic>
                </wp:inline>
              </w:drawing>
            </w:r>
          </w:p>
          <w:p w14:paraId="13CC3CE2" w14:textId="77777777" w:rsidR="00547844" w:rsidRPr="000B77AD" w:rsidRDefault="00547844" w:rsidP="00547844">
            <w:pPr>
              <w:pStyle w:val="7TableIsitabel"/>
              <w:rPr>
                <w:i/>
                <w:sz w:val="18"/>
                <w:szCs w:val="18"/>
              </w:rPr>
            </w:pPr>
            <w:r w:rsidRPr="000B77AD">
              <w:rPr>
                <w:i/>
                <w:sz w:val="18"/>
                <w:szCs w:val="18"/>
              </w:rPr>
              <w:t>Suncu Rima</w:t>
            </w:r>
          </w:p>
          <w:p w14:paraId="1D4864C6" w14:textId="77777777" w:rsidR="00547844" w:rsidRPr="000B77AD" w:rsidRDefault="00547844" w:rsidP="00547844">
            <w:pPr>
              <w:pStyle w:val="7TableIsitabel"/>
              <w:rPr>
                <w:sz w:val="18"/>
                <w:szCs w:val="18"/>
              </w:rPr>
            </w:pPr>
            <w:r w:rsidRPr="000B77AD">
              <w:rPr>
                <w:sz w:val="18"/>
                <w:szCs w:val="18"/>
              </w:rPr>
              <w:t>gerakan ini merpakan motif terakhir dilakukan memegerakkan boko dengan kedua tangan badan dan kakigerak menjijit kecil-kcil dan penari keluar.</w:t>
            </w:r>
          </w:p>
        </w:tc>
      </w:tr>
      <w:tr w:rsidR="000B77AD" w:rsidRPr="000B77AD" w14:paraId="357957E4" w14:textId="77777777" w:rsidTr="00503CEE">
        <w:trPr>
          <w:trHeight w:val="20"/>
        </w:trPr>
        <w:tc>
          <w:tcPr>
            <w:tcW w:w="252" w:type="pct"/>
          </w:tcPr>
          <w:p w14:paraId="508FFF94" w14:textId="77777777" w:rsidR="00547844" w:rsidRPr="000B77AD" w:rsidRDefault="00547844" w:rsidP="00547844">
            <w:pPr>
              <w:pStyle w:val="7TableIsitabel"/>
              <w:rPr>
                <w:sz w:val="18"/>
                <w:szCs w:val="18"/>
              </w:rPr>
            </w:pPr>
            <w:r w:rsidRPr="000B77AD">
              <w:rPr>
                <w:sz w:val="18"/>
                <w:szCs w:val="18"/>
              </w:rPr>
              <w:t>4.</w:t>
            </w:r>
          </w:p>
        </w:tc>
        <w:tc>
          <w:tcPr>
            <w:tcW w:w="1607" w:type="pct"/>
          </w:tcPr>
          <w:p w14:paraId="3F4CC308" w14:textId="77777777" w:rsidR="00547844" w:rsidRPr="000B77AD" w:rsidRDefault="00547844" w:rsidP="00547844">
            <w:pPr>
              <w:pStyle w:val="7TableIsitabel"/>
              <w:rPr>
                <w:i/>
                <w:sz w:val="18"/>
                <w:szCs w:val="18"/>
              </w:rPr>
            </w:pPr>
            <w:r w:rsidRPr="000B77AD">
              <w:rPr>
                <w:i/>
                <w:noProof/>
                <w:sz w:val="18"/>
                <w:szCs w:val="18"/>
                <w:lang w:eastAsia="en-US"/>
              </w:rPr>
              <w:drawing>
                <wp:inline distT="0" distB="0" distL="0" distR="0" wp14:anchorId="4069B168" wp14:editId="1C340B96">
                  <wp:extent cx="1438275" cy="895350"/>
                  <wp:effectExtent l="0" t="0" r="9525"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print">
                            <a:extLst>
                              <a:ext uri="{28A0092B-C50C-407E-A947-70E740481C1C}">
                                <a14:useLocalDpi xmlns:a14="http://schemas.microsoft.com/office/drawing/2010/main" val="0"/>
                              </a:ext>
                            </a:extLst>
                          </a:blip>
                          <a:srcRect l="12976" t="8038" b="64189"/>
                          <a:stretch>
                            <a:fillRect/>
                          </a:stretch>
                        </pic:blipFill>
                        <pic:spPr>
                          <a:xfrm>
                            <a:off x="0" y="0"/>
                            <a:ext cx="1438275" cy="895350"/>
                          </a:xfrm>
                          <a:prstGeom prst="rect">
                            <a:avLst/>
                          </a:prstGeom>
                          <a:ln/>
                        </pic:spPr>
                      </pic:pic>
                    </a:graphicData>
                  </a:graphic>
                </wp:inline>
              </w:drawing>
            </w:r>
            <w:r w:rsidRPr="000B77AD">
              <w:rPr>
                <w:i/>
                <w:sz w:val="18"/>
                <w:szCs w:val="18"/>
              </w:rPr>
              <w:t>Lele Ku’i</w:t>
            </w:r>
          </w:p>
          <w:p w14:paraId="7EE2E3D1" w14:textId="77777777" w:rsidR="00547844" w:rsidRPr="000B77AD" w:rsidRDefault="00547844" w:rsidP="00547844">
            <w:pPr>
              <w:pStyle w:val="7TableIsitabel"/>
              <w:rPr>
                <w:sz w:val="18"/>
                <w:szCs w:val="18"/>
              </w:rPr>
            </w:pPr>
            <w:r w:rsidRPr="000B77AD">
              <w:rPr>
                <w:sz w:val="18"/>
                <w:szCs w:val="18"/>
              </w:rPr>
              <w:t>tangan kiri melambai ke atas ke bawah bergantian dengan motif lele wana sampai 3 kali gong</w:t>
            </w:r>
          </w:p>
        </w:tc>
        <w:tc>
          <w:tcPr>
            <w:tcW w:w="1579" w:type="pct"/>
          </w:tcPr>
          <w:p w14:paraId="614AC7ED" w14:textId="77777777" w:rsidR="00547844" w:rsidRPr="000B77AD" w:rsidRDefault="00547844" w:rsidP="00547844">
            <w:pPr>
              <w:pStyle w:val="7TableIsitabel"/>
              <w:rPr>
                <w:i/>
                <w:sz w:val="18"/>
                <w:szCs w:val="18"/>
              </w:rPr>
            </w:pPr>
            <w:r w:rsidRPr="000B77AD">
              <w:rPr>
                <w:i/>
                <w:noProof/>
                <w:sz w:val="18"/>
                <w:szCs w:val="18"/>
                <w:lang w:eastAsia="en-US"/>
              </w:rPr>
              <w:drawing>
                <wp:inline distT="0" distB="0" distL="0" distR="0" wp14:anchorId="545FEB2B" wp14:editId="65FF05A8">
                  <wp:extent cx="1438275" cy="895350"/>
                  <wp:effectExtent l="0" t="0" r="9525"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cstate="print">
                            <a:extLst>
                              <a:ext uri="{28A0092B-C50C-407E-A947-70E740481C1C}">
                                <a14:useLocalDpi xmlns:a14="http://schemas.microsoft.com/office/drawing/2010/main" val="0"/>
                              </a:ext>
                            </a:extLst>
                          </a:blip>
                          <a:srcRect t="13611" b="70382"/>
                          <a:stretch>
                            <a:fillRect/>
                          </a:stretch>
                        </pic:blipFill>
                        <pic:spPr>
                          <a:xfrm>
                            <a:off x="0" y="0"/>
                            <a:ext cx="1438275" cy="895350"/>
                          </a:xfrm>
                          <a:prstGeom prst="rect">
                            <a:avLst/>
                          </a:prstGeom>
                          <a:ln/>
                        </pic:spPr>
                      </pic:pic>
                    </a:graphicData>
                  </a:graphic>
                </wp:inline>
              </w:drawing>
            </w:r>
            <w:r w:rsidRPr="000B77AD">
              <w:rPr>
                <w:i/>
                <w:sz w:val="18"/>
                <w:szCs w:val="18"/>
              </w:rPr>
              <w:t>Palika</w:t>
            </w:r>
          </w:p>
          <w:p w14:paraId="0CE4CACF" w14:textId="77777777" w:rsidR="00547844" w:rsidRPr="000B77AD" w:rsidRDefault="00547844" w:rsidP="00547844">
            <w:pPr>
              <w:pStyle w:val="7TableIsitabel"/>
              <w:rPr>
                <w:sz w:val="18"/>
                <w:szCs w:val="18"/>
              </w:rPr>
            </w:pPr>
            <w:r w:rsidRPr="000B77AD">
              <w:rPr>
                <w:sz w:val="18"/>
                <w:szCs w:val="18"/>
              </w:rPr>
              <w:t>tangan kanan ukel mengayun dan tangan kiri memindahkan boko di tangan kanan</w:t>
            </w:r>
          </w:p>
        </w:tc>
        <w:tc>
          <w:tcPr>
            <w:tcW w:w="1562" w:type="pct"/>
          </w:tcPr>
          <w:p w14:paraId="40451668" w14:textId="77777777" w:rsidR="00547844" w:rsidRPr="000B77AD" w:rsidRDefault="00547844" w:rsidP="00547844">
            <w:pPr>
              <w:pStyle w:val="7TableIsitabel"/>
              <w:rPr>
                <w:sz w:val="18"/>
                <w:szCs w:val="18"/>
              </w:rPr>
            </w:pPr>
          </w:p>
        </w:tc>
      </w:tr>
    </w:tbl>
    <w:p w14:paraId="4ED08259" w14:textId="4B5375C8" w:rsidR="00547844" w:rsidRPr="00891A95" w:rsidRDefault="00547844" w:rsidP="00547844">
      <w:pPr>
        <w:pStyle w:val="4SubJudul3Heading3"/>
        <w:rPr>
          <w:sz w:val="24"/>
          <w:szCs w:val="24"/>
        </w:rPr>
      </w:pPr>
      <w:r w:rsidRPr="00891A95">
        <w:rPr>
          <w:sz w:val="24"/>
          <w:szCs w:val="24"/>
        </w:rPr>
        <w:t>Unsur Pendukung</w:t>
      </w:r>
    </w:p>
    <w:p w14:paraId="302578B5" w14:textId="77777777" w:rsidR="00547844" w:rsidRPr="00891A95" w:rsidRDefault="00547844" w:rsidP="00547844">
      <w:pPr>
        <w:spacing w:before="120" w:after="120"/>
        <w:rPr>
          <w:rFonts w:eastAsia="Cambria" w:cs="Cambria"/>
          <w:b/>
          <w:color w:val="000000"/>
        </w:rPr>
      </w:pPr>
      <w:r w:rsidRPr="00891A95">
        <w:rPr>
          <w:rFonts w:eastAsia="Cambria" w:cs="Cambria"/>
          <w:b/>
          <w:color w:val="000000"/>
        </w:rPr>
        <w:t>3.2.2.1 Tata Busana</w:t>
      </w:r>
    </w:p>
    <w:p w14:paraId="66C7A435" w14:textId="7E1F37D1" w:rsidR="00547844" w:rsidRPr="00503CEE" w:rsidRDefault="00547844" w:rsidP="00503CEE">
      <w:pPr>
        <w:pStyle w:val="5TextTeks"/>
        <w:spacing w:after="200" w:line="276" w:lineRule="auto"/>
        <w:rPr>
          <w:sz w:val="21"/>
        </w:rPr>
      </w:pPr>
      <w:r w:rsidRPr="00503CEE">
        <w:rPr>
          <w:sz w:val="21"/>
        </w:rPr>
        <w:t xml:space="preserve">Tata busana yang digunakan pada tarian ini adalah baju Asi (sebutan masyarakat Bima) atau secara umumnya dikenal dengan baju Bodo yang berciri khas warna merah, Tata busana dalam tari </w:t>
      </w:r>
      <w:r w:rsidR="00891A95" w:rsidRPr="00891A95">
        <w:rPr>
          <w:i/>
          <w:sz w:val="21"/>
        </w:rPr>
        <w:t>Wura Bongi Monca</w:t>
      </w:r>
      <w:r w:rsidRPr="00503CEE">
        <w:rPr>
          <w:sz w:val="21"/>
        </w:rPr>
        <w:t xml:space="preserve"> telah mengalami perubahan dari awal munculnya tarian. Siti Linda Yuliarti (62) memaparkan nama-nama tata busana yang digunakan tari </w:t>
      </w:r>
      <w:r w:rsidR="00891A95" w:rsidRPr="00891A95">
        <w:rPr>
          <w:i/>
          <w:sz w:val="21"/>
        </w:rPr>
        <w:t>Wura Bongi Monca</w:t>
      </w:r>
      <w:r w:rsidRPr="00503CEE">
        <w:rPr>
          <w:sz w:val="21"/>
        </w:rPr>
        <w:t xml:space="preserve"> pada tahun 1640 dalam wawancara pada tanggal 29 Juli 2019 pukul 10.15 sebagai berikut:</w:t>
      </w:r>
    </w:p>
    <w:p w14:paraId="13F375CD" w14:textId="2AFBAB26" w:rsidR="00547844" w:rsidRPr="00503CEE" w:rsidRDefault="00547844" w:rsidP="00503CEE">
      <w:pPr>
        <w:pStyle w:val="91Interview"/>
        <w:spacing w:after="120"/>
        <w:ind w:right="851"/>
        <w:rPr>
          <w:sz w:val="20"/>
          <w:szCs w:val="20"/>
        </w:rPr>
      </w:pPr>
      <w:r w:rsidRPr="00503CEE">
        <w:rPr>
          <w:sz w:val="20"/>
          <w:szCs w:val="20"/>
        </w:rPr>
        <w:t xml:space="preserve">“...Busana di kani aka tari </w:t>
      </w:r>
      <w:r w:rsidR="00891A95" w:rsidRPr="00891A95">
        <w:rPr>
          <w:i/>
          <w:sz w:val="20"/>
          <w:szCs w:val="20"/>
        </w:rPr>
        <w:t>Wura Bongi Monca</w:t>
      </w:r>
      <w:r w:rsidRPr="00503CEE">
        <w:rPr>
          <w:sz w:val="20"/>
          <w:szCs w:val="20"/>
        </w:rPr>
        <w:t xml:space="preserve"> ke wara baju poro. Baju poro ku biasa kaina pehe ba dou mbojo ni ana. Nggori ede wara jungge na, trus samu’u canga, jima, labo tembe monca. Jungge na ke bahan dasar na kani haju, haju ra dompo kato’i-to’i bune na’e jari tengah anae, wa’u ba ede ponte kaira kani kain satin warna monca. Pala ponte na berbentuk bunga…”</w:t>
      </w:r>
    </w:p>
    <w:p w14:paraId="7AD9CEDF" w14:textId="50D58AB6" w:rsidR="00547844" w:rsidRPr="00503CEE" w:rsidRDefault="00547844" w:rsidP="00503CEE">
      <w:pPr>
        <w:pStyle w:val="91Interview"/>
        <w:spacing w:after="120"/>
        <w:ind w:right="851"/>
        <w:rPr>
          <w:sz w:val="20"/>
          <w:szCs w:val="20"/>
        </w:rPr>
      </w:pPr>
      <w:r w:rsidRPr="00503CEE">
        <w:rPr>
          <w:sz w:val="20"/>
          <w:szCs w:val="20"/>
        </w:rPr>
        <w:t xml:space="preserve">“Busana yang digunakan pada tari </w:t>
      </w:r>
      <w:r w:rsidR="00891A95" w:rsidRPr="00891A95">
        <w:rPr>
          <w:i/>
          <w:sz w:val="20"/>
          <w:szCs w:val="20"/>
        </w:rPr>
        <w:t>Wura Bongi Monca</w:t>
      </w:r>
      <w:r w:rsidRPr="00503CEE">
        <w:rPr>
          <w:sz w:val="20"/>
          <w:szCs w:val="20"/>
        </w:rPr>
        <w:t xml:space="preserve"> ada baju poro. Baju poro merupakan sebutan bagi masyarakat Bima. Lanjut ada  jungge (mahkota), samu’u canga (sanggulan khas Mbojo), jima (gelang) dan tembe monca (kain warna kuning). Untuk jungge (mahkota) terbuat dari bahan dasar kayu. Kayu yang dipotong kecil-kecil sebesar jari tengah lalu dililitkan dengan kain satin warna kuning dan dibuat seperti bunga”.</w:t>
      </w:r>
    </w:p>
    <w:p w14:paraId="52CD0E13" w14:textId="29BF84B1" w:rsidR="00547844" w:rsidRPr="00503CEE" w:rsidRDefault="00547844" w:rsidP="00503CEE">
      <w:pPr>
        <w:pStyle w:val="5TextTeks"/>
        <w:spacing w:after="200" w:line="276" w:lineRule="auto"/>
        <w:rPr>
          <w:sz w:val="21"/>
        </w:rPr>
      </w:pPr>
      <w:r w:rsidRPr="00503CEE">
        <w:rPr>
          <w:sz w:val="21"/>
        </w:rPr>
        <w:t>Pernyataan dari Siti Linda Yuliarti (62) didukung oleh pernyataan dari Fitria Rahma (39) pada wawancara 29 Juli 2019 bahwa:</w:t>
      </w:r>
    </w:p>
    <w:p w14:paraId="1D990772" w14:textId="6947948A" w:rsidR="00547844" w:rsidRPr="00503CEE" w:rsidRDefault="00547844" w:rsidP="00503CEE">
      <w:pPr>
        <w:pStyle w:val="91Interview"/>
        <w:spacing w:after="120"/>
        <w:ind w:right="851"/>
        <w:rPr>
          <w:sz w:val="20"/>
          <w:szCs w:val="20"/>
        </w:rPr>
      </w:pPr>
      <w:r w:rsidRPr="00503CEE">
        <w:rPr>
          <w:sz w:val="20"/>
          <w:szCs w:val="20"/>
        </w:rPr>
        <w:t xml:space="preserve">“...Perkembangan tata busana </w:t>
      </w:r>
      <w:r w:rsidR="00891A95" w:rsidRPr="00891A95">
        <w:rPr>
          <w:i/>
          <w:sz w:val="20"/>
          <w:szCs w:val="20"/>
        </w:rPr>
        <w:t>Wura Bongi Monca</w:t>
      </w:r>
      <w:r w:rsidRPr="00503CEE">
        <w:rPr>
          <w:sz w:val="20"/>
          <w:szCs w:val="20"/>
        </w:rPr>
        <w:t xml:space="preserve"> diawali dengan adanya style atau gaya modern dalam berbusana, sehingga muncul ide-ide baru dalam penggarapan busana tari. Busana pada tarian ini bercorak tradisional dan sangat sederhana, namun dengan berkembangnya zaman busana tari </w:t>
      </w:r>
      <w:r w:rsidR="00891A95" w:rsidRPr="00891A95">
        <w:rPr>
          <w:i/>
          <w:sz w:val="20"/>
          <w:szCs w:val="20"/>
        </w:rPr>
        <w:t>Wura Bongi Monca</w:t>
      </w:r>
      <w:r w:rsidRPr="00503CEE">
        <w:rPr>
          <w:sz w:val="20"/>
          <w:szCs w:val="20"/>
        </w:rPr>
        <w:t xml:space="preserve"> mulai mengikuti gaya busana pada zamannya. Selain itu, tata busana tari </w:t>
      </w:r>
      <w:r w:rsidR="00891A95" w:rsidRPr="00891A95">
        <w:rPr>
          <w:i/>
          <w:sz w:val="20"/>
          <w:szCs w:val="20"/>
        </w:rPr>
        <w:t>Wura Bongi Monca</w:t>
      </w:r>
      <w:r w:rsidRPr="00503CEE">
        <w:rPr>
          <w:sz w:val="20"/>
          <w:szCs w:val="20"/>
        </w:rPr>
        <w:t xml:space="preserve"> dipengaruhi oleh akulturasi budaya luar yang hadir dalam wilayah Bima…”.</w:t>
      </w:r>
    </w:p>
    <w:p w14:paraId="12BF6C8B" w14:textId="5ED2D644" w:rsidR="00547844" w:rsidRPr="00503CEE" w:rsidRDefault="00547844" w:rsidP="00503CEE">
      <w:pPr>
        <w:pStyle w:val="5TextTeks"/>
        <w:spacing w:after="200" w:line="276" w:lineRule="auto"/>
        <w:rPr>
          <w:sz w:val="21"/>
        </w:rPr>
      </w:pPr>
      <w:r w:rsidRPr="00503CEE">
        <w:rPr>
          <w:sz w:val="21"/>
        </w:rPr>
        <w:t xml:space="preserve">Perubahan pada tata busana yang digunakan dalam tarian daerah juga mengikuti perkembangan tari itu sendiri. Hal ini pernah diungkapkan dalam penelitian yang mengatakan bahwa berkembangnya keadaan modern membuat busana tari juga ikut berubah (Nathania, 2020). Berikut ini disajikan perubahan yang terjadi pada tata busana yang digunakan pada tarian </w:t>
      </w:r>
      <w:r w:rsidR="00891A95" w:rsidRPr="00891A95">
        <w:rPr>
          <w:i/>
          <w:sz w:val="21"/>
        </w:rPr>
        <w:t>Wura Bongi Monca</w:t>
      </w:r>
      <w:r w:rsidRPr="00503CEE">
        <w:rPr>
          <w:sz w:val="21"/>
        </w:rPr>
        <w:t>.</w:t>
      </w:r>
    </w:p>
    <w:p w14:paraId="5AC129A9" w14:textId="2356503D" w:rsidR="00547844" w:rsidRPr="00891A95" w:rsidRDefault="00547844" w:rsidP="00891A95">
      <w:pPr>
        <w:pStyle w:val="4SubJudultanpaNomor"/>
        <w:numPr>
          <w:ilvl w:val="0"/>
          <w:numId w:val="19"/>
        </w:numPr>
        <w:rPr>
          <w:rFonts w:ascii="Cambria" w:hAnsi="Cambria"/>
          <w:b w:val="0"/>
          <w:bCs w:val="0"/>
          <w:sz w:val="21"/>
          <w:szCs w:val="21"/>
        </w:rPr>
      </w:pPr>
      <w:r w:rsidRPr="00891A95">
        <w:rPr>
          <w:rFonts w:ascii="Cambria" w:hAnsi="Cambria"/>
          <w:b w:val="0"/>
          <w:bCs w:val="0"/>
          <w:sz w:val="21"/>
          <w:szCs w:val="21"/>
        </w:rPr>
        <w:t xml:space="preserve">Tata Busana Tari </w:t>
      </w:r>
      <w:r w:rsidR="00891A95" w:rsidRPr="00891A95">
        <w:rPr>
          <w:rFonts w:ascii="Cambria" w:hAnsi="Cambria"/>
          <w:b w:val="0"/>
          <w:bCs w:val="0"/>
          <w:i/>
          <w:sz w:val="21"/>
          <w:szCs w:val="21"/>
        </w:rPr>
        <w:t>Wura Bongi Monca</w:t>
      </w:r>
      <w:r w:rsidRPr="00891A95">
        <w:rPr>
          <w:rFonts w:ascii="Cambria" w:hAnsi="Cambria"/>
          <w:b w:val="0"/>
          <w:bCs w:val="0"/>
          <w:sz w:val="21"/>
          <w:szCs w:val="21"/>
        </w:rPr>
        <w:t xml:space="preserve"> Tahun 1968</w:t>
      </w:r>
    </w:p>
    <w:p w14:paraId="4136863D" w14:textId="73C2B709" w:rsidR="00547844" w:rsidRPr="00503CEE" w:rsidRDefault="00547844" w:rsidP="00503CEE">
      <w:pPr>
        <w:pStyle w:val="5TextTeks"/>
        <w:spacing w:after="200" w:line="276" w:lineRule="auto"/>
        <w:rPr>
          <w:sz w:val="21"/>
        </w:rPr>
      </w:pPr>
      <w:r w:rsidRPr="00503CEE">
        <w:rPr>
          <w:sz w:val="21"/>
        </w:rPr>
        <w:t xml:space="preserve">Tahun 1986 busana tari </w:t>
      </w:r>
      <w:r w:rsidR="00891A95" w:rsidRPr="00891A95">
        <w:rPr>
          <w:i/>
          <w:sz w:val="21"/>
        </w:rPr>
        <w:t>Wura Bongi Monca</w:t>
      </w:r>
      <w:r w:rsidRPr="00503CEE">
        <w:rPr>
          <w:sz w:val="21"/>
        </w:rPr>
        <w:t xml:space="preserve"> masih terlihat sangat sederhana, belum ada perubahan pada motif, warna dan bentuk. Memasuki tahun 1990 hingga tahun 2000 tata busana mengalami perkembangan yang sedikit terlihat berbeda dibanding tahun sebelumnya yang disebabkan karena perkembangan zaman dan gaya busana. Adanya akulturasi budaya juga menjadi salah satu penyebab perkembangan tata busana </w:t>
      </w:r>
      <w:r w:rsidR="00891A95" w:rsidRPr="00891A95">
        <w:rPr>
          <w:i/>
          <w:sz w:val="21"/>
        </w:rPr>
        <w:t>Wura Bongi Monca</w:t>
      </w:r>
      <w:r w:rsidRPr="00503CEE">
        <w:rPr>
          <w:sz w:val="21"/>
        </w:rPr>
        <w:t xml:space="preserve">. Gambar busana awal tari </w:t>
      </w:r>
      <w:r w:rsidR="00891A95" w:rsidRPr="00891A95">
        <w:rPr>
          <w:i/>
          <w:sz w:val="21"/>
        </w:rPr>
        <w:t>Wura Bongi Monca</w:t>
      </w:r>
      <w:r w:rsidRPr="00503CEE">
        <w:rPr>
          <w:sz w:val="21"/>
        </w:rPr>
        <w:t xml:space="preserve"> disajikan pada </w:t>
      </w:r>
      <w:r w:rsidR="00503CEE">
        <w:rPr>
          <w:sz w:val="21"/>
        </w:rPr>
        <w:t>G</w:t>
      </w:r>
      <w:r w:rsidRPr="00503CEE">
        <w:rPr>
          <w:sz w:val="21"/>
        </w:rPr>
        <w:t xml:space="preserve">ambar </w:t>
      </w:r>
      <w:r w:rsidR="00503CEE">
        <w:rPr>
          <w:sz w:val="21"/>
        </w:rPr>
        <w:t>1</w:t>
      </w:r>
      <w:r w:rsidRPr="00503CEE">
        <w:rPr>
          <w:sz w:val="21"/>
        </w:rPr>
        <w:t>.</w:t>
      </w:r>
    </w:p>
    <w:p w14:paraId="63C8A82D" w14:textId="37C25A94" w:rsidR="00547844" w:rsidRDefault="00547844" w:rsidP="00547844">
      <w:pPr>
        <w:spacing w:after="0"/>
        <w:ind w:left="426" w:firstLine="708"/>
        <w:rPr>
          <w:rFonts w:ascii="Cambria" w:eastAsia="Cambria" w:hAnsi="Cambria" w:cs="Cambria"/>
          <w:sz w:val="21"/>
          <w:szCs w:val="21"/>
        </w:rPr>
      </w:pPr>
      <w:r>
        <w:rPr>
          <w:rFonts w:ascii="Calibri" w:eastAsia="Calibri" w:hAnsi="Calibri" w:cs="Calibri"/>
          <w:noProof/>
          <w:sz w:val="22"/>
          <w:szCs w:val="22"/>
          <w:lang w:eastAsia="zh-CN"/>
        </w:rPr>
        <mc:AlternateContent>
          <mc:Choice Requires="wpg">
            <w:drawing>
              <wp:anchor distT="0" distB="0" distL="114300" distR="114300" simplePos="0" relativeHeight="251675648" behindDoc="0" locked="0" layoutInCell="1" allowOverlap="1" wp14:anchorId="67F848EE" wp14:editId="7F582E7B">
                <wp:simplePos x="0" y="0"/>
                <wp:positionH relativeFrom="column">
                  <wp:posOffset>406400</wp:posOffset>
                </wp:positionH>
                <wp:positionV relativeFrom="paragraph">
                  <wp:posOffset>88900</wp:posOffset>
                </wp:positionV>
                <wp:extent cx="4210050" cy="2332990"/>
                <wp:effectExtent l="6350" t="3175" r="12700" b="0"/>
                <wp:wrapNone/>
                <wp:docPr id="11671209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2332990"/>
                          <a:chOff x="32409" y="26135"/>
                          <a:chExt cx="42100" cy="23329"/>
                        </a:xfrm>
                      </wpg:grpSpPr>
                      <wpg:grpSp>
                        <wpg:cNvPr id="1036516847" name="Group 1"/>
                        <wpg:cNvGrpSpPr>
                          <a:grpSpLocks/>
                        </wpg:cNvGrpSpPr>
                        <wpg:grpSpPr bwMode="auto">
                          <a:xfrm>
                            <a:off x="32409" y="26135"/>
                            <a:ext cx="42101" cy="23329"/>
                            <a:chOff x="32409" y="26135"/>
                            <a:chExt cx="42100" cy="23329"/>
                          </a:xfrm>
                        </wpg:grpSpPr>
                        <wps:wsp>
                          <wps:cNvPr id="189499709" name="Rectangle 2"/>
                          <wps:cNvSpPr>
                            <a:spLocks noChangeArrowheads="1"/>
                          </wps:cNvSpPr>
                          <wps:spPr bwMode="auto">
                            <a:xfrm>
                              <a:off x="32409" y="26135"/>
                              <a:ext cx="42101" cy="2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9212" w14:textId="77777777" w:rsidR="00547844" w:rsidRDefault="00547844" w:rsidP="00547844">
                                <w:pPr>
                                  <w:spacing w:after="0" w:line="240" w:lineRule="auto"/>
                                  <w:textDirection w:val="btLr"/>
                                </w:pPr>
                              </w:p>
                            </w:txbxContent>
                          </wps:txbx>
                          <wps:bodyPr rot="0" vert="horz" wrap="square" lIns="91425" tIns="91425" rIns="91425" bIns="91425" anchor="ctr" anchorCtr="0" upright="1">
                            <a:noAutofit/>
                          </wps:bodyPr>
                        </wps:wsp>
                        <wpg:grpSp>
                          <wpg:cNvPr id="1101008625" name="Group 3"/>
                          <wpg:cNvGrpSpPr>
                            <a:grpSpLocks/>
                          </wpg:cNvGrpSpPr>
                          <wpg:grpSpPr bwMode="auto">
                            <a:xfrm>
                              <a:off x="32409" y="26135"/>
                              <a:ext cx="42101" cy="23329"/>
                              <a:chOff x="0" y="0"/>
                              <a:chExt cx="42100" cy="23329"/>
                            </a:xfrm>
                          </wpg:grpSpPr>
                          <wps:wsp>
                            <wps:cNvPr id="1450623464" name="Rectangle 4"/>
                            <wps:cNvSpPr>
                              <a:spLocks noChangeArrowheads="1"/>
                            </wps:cNvSpPr>
                            <wps:spPr bwMode="auto">
                              <a:xfrm>
                                <a:off x="0" y="0"/>
                                <a:ext cx="42100" cy="2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397A7" w14:textId="77777777" w:rsidR="00547844" w:rsidRDefault="00547844" w:rsidP="0054266E">
                                  <w:pPr>
                                    <w:pStyle w:val="8Gambar"/>
                                  </w:pPr>
                                </w:p>
                              </w:txbxContent>
                            </wps:txbx>
                            <wps:bodyPr rot="0" vert="horz" wrap="square" lIns="91425" tIns="91425" rIns="91425" bIns="91425" anchor="ctr" anchorCtr="0" upright="1">
                              <a:noAutofit/>
                            </wps:bodyPr>
                          </wps:wsp>
                          <pic:pic xmlns:pic="http://schemas.openxmlformats.org/drawingml/2006/picture">
                            <pic:nvPicPr>
                              <pic:cNvPr id="1131745214" name="Shape 94"/>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l="1674" t="8427" b="5058"/>
                              <a:stretch>
                                <a:fillRect/>
                              </a:stretch>
                            </pic:blipFill>
                            <pic:spPr bwMode="auto">
                              <a:xfrm rot="5400000">
                                <a:off x="9620" y="3235"/>
                                <a:ext cx="23329" cy="16859"/>
                              </a:xfrm>
                              <a:prstGeom prst="rect">
                                <a:avLst/>
                              </a:prstGeom>
                              <a:noFill/>
                              <a:extLst>
                                <a:ext uri="{909E8E84-426E-40DD-AFC4-6F175D3DCCD1}">
                                  <a14:hiddenFill xmlns:a14="http://schemas.microsoft.com/office/drawing/2010/main">
                                    <a:solidFill>
                                      <a:srgbClr val="FFFFFF"/>
                                    </a:solidFill>
                                  </a14:hiddenFill>
                                </a:ext>
                              </a:extLst>
                            </pic:spPr>
                          </pic:pic>
                          <wpg:grpSp>
                            <wpg:cNvPr id="1659898395" name="Group 5"/>
                            <wpg:cNvGrpSpPr>
                              <a:grpSpLocks/>
                            </wpg:cNvGrpSpPr>
                            <wpg:grpSpPr bwMode="auto">
                              <a:xfrm>
                                <a:off x="0" y="187"/>
                                <a:ext cx="42100" cy="18764"/>
                                <a:chOff x="0" y="0"/>
                                <a:chExt cx="42100" cy="18764"/>
                              </a:xfrm>
                            </wpg:grpSpPr>
                            <wps:wsp>
                              <wps:cNvPr id="558327557" name="Straight Arrow Connector 6"/>
                              <wps:cNvCnPr>
                                <a:cxnSpLocks noChangeShapeType="1"/>
                              </wps:cNvCnPr>
                              <wps:spPr bwMode="auto">
                                <a:xfrm>
                                  <a:off x="27051" y="16002"/>
                                  <a:ext cx="6572"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590802354" name="Straight Arrow Connector 7"/>
                              <wps:cNvCnPr>
                                <a:cxnSpLocks noChangeShapeType="1"/>
                              </wps:cNvCnPr>
                              <wps:spPr bwMode="auto">
                                <a:xfrm>
                                  <a:off x="24288" y="8191"/>
                                  <a:ext cx="7811"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449691562" name="Straight Arrow Connector 8"/>
                              <wps:cNvCnPr>
                                <a:cxnSpLocks noChangeShapeType="1"/>
                              </wps:cNvCnPr>
                              <wps:spPr bwMode="auto">
                                <a:xfrm rot="10800000">
                                  <a:off x="9334" y="5715"/>
                                  <a:ext cx="8001"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148961011" name="Straight Arrow Connector 15"/>
                              <wps:cNvCnPr>
                                <a:cxnSpLocks noChangeShapeType="1"/>
                              </wps:cNvCnPr>
                              <wps:spPr bwMode="auto">
                                <a:xfrm>
                                  <a:off x="21812" y="2476"/>
                                  <a:ext cx="11811"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521269755" name="Rounded Rectangle 27"/>
                              <wps:cNvSpPr>
                                <a:spLocks noChangeArrowheads="1"/>
                              </wps:cNvSpPr>
                              <wps:spPr bwMode="auto">
                                <a:xfrm>
                                  <a:off x="34004" y="0"/>
                                  <a:ext cx="7810" cy="5048"/>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29EDB6B7" w14:textId="77777777" w:rsidR="00547844" w:rsidRPr="00891A95" w:rsidRDefault="00547844" w:rsidP="00547844">
                                    <w:pPr>
                                      <w:spacing w:line="240" w:lineRule="auto"/>
                                      <w:jc w:val="center"/>
                                      <w:textDirection w:val="btLr"/>
                                      <w:rPr>
                                        <w:sz w:val="20"/>
                                        <w:szCs w:val="20"/>
                                      </w:rPr>
                                    </w:pPr>
                                    <w:r w:rsidRPr="00891A95">
                                      <w:rPr>
                                        <w:i/>
                                        <w:color w:val="000000"/>
                                        <w:sz w:val="20"/>
                                        <w:szCs w:val="20"/>
                                      </w:rPr>
                                      <w:t>Jungge Jempaka</w:t>
                                    </w:r>
                                  </w:p>
                                </w:txbxContent>
                              </wps:txbx>
                              <wps:bodyPr rot="0" vert="horz" wrap="square" lIns="91425" tIns="45698" rIns="91425" bIns="45698" anchor="ctr" anchorCtr="0" upright="1">
                                <a:noAutofit/>
                              </wps:bodyPr>
                            </wps:wsp>
                            <wps:wsp>
                              <wps:cNvPr id="1487223482" name="Rounded Rectangle 28"/>
                              <wps:cNvSpPr>
                                <a:spLocks noChangeArrowheads="1"/>
                              </wps:cNvSpPr>
                              <wps:spPr bwMode="auto">
                                <a:xfrm>
                                  <a:off x="0" y="3905"/>
                                  <a:ext cx="8286" cy="2857"/>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1F87442D" w14:textId="77777777" w:rsidR="00547844" w:rsidRPr="00891A95" w:rsidRDefault="00547844" w:rsidP="00547844">
                                    <w:pPr>
                                      <w:spacing w:line="275" w:lineRule="auto"/>
                                      <w:jc w:val="center"/>
                                      <w:textDirection w:val="btLr"/>
                                      <w:rPr>
                                        <w:sz w:val="20"/>
                                        <w:szCs w:val="20"/>
                                      </w:rPr>
                                    </w:pPr>
                                    <w:r w:rsidRPr="00891A95">
                                      <w:rPr>
                                        <w:color w:val="000000"/>
                                        <w:sz w:val="20"/>
                                        <w:szCs w:val="20"/>
                                      </w:rPr>
                                      <w:t>Baju bodo</w:t>
                                    </w:r>
                                  </w:p>
                                </w:txbxContent>
                              </wps:txbx>
                              <wps:bodyPr rot="0" vert="horz" wrap="square" lIns="91425" tIns="45698" rIns="91425" bIns="45698" anchor="ctr" anchorCtr="0" upright="1">
                                <a:noAutofit/>
                              </wps:bodyPr>
                            </wps:wsp>
                            <wps:wsp>
                              <wps:cNvPr id="1508734132" name="Rounded Rectangle 29"/>
                              <wps:cNvSpPr>
                                <a:spLocks noChangeArrowheads="1"/>
                              </wps:cNvSpPr>
                              <wps:spPr bwMode="auto">
                                <a:xfrm>
                                  <a:off x="34194" y="13430"/>
                                  <a:ext cx="7906" cy="5334"/>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234F46F2" w14:textId="77777777" w:rsidR="00547844" w:rsidRPr="00891A95" w:rsidRDefault="00547844" w:rsidP="00547844">
                                    <w:pPr>
                                      <w:spacing w:line="240" w:lineRule="auto"/>
                                      <w:jc w:val="center"/>
                                      <w:textDirection w:val="btLr"/>
                                      <w:rPr>
                                        <w:sz w:val="20"/>
                                        <w:szCs w:val="20"/>
                                      </w:rPr>
                                    </w:pPr>
                                    <w:r w:rsidRPr="00891A95">
                                      <w:rPr>
                                        <w:i/>
                                        <w:color w:val="000000"/>
                                        <w:sz w:val="20"/>
                                        <w:szCs w:val="20"/>
                                      </w:rPr>
                                      <w:t>Tembe Monca</w:t>
                                    </w:r>
                                  </w:p>
                                </w:txbxContent>
                              </wps:txbx>
                              <wps:bodyPr rot="0" vert="horz" wrap="square" lIns="91425" tIns="45698" rIns="91425" bIns="45698" anchor="ctr" anchorCtr="0" upright="1">
                                <a:noAutofit/>
                              </wps:bodyPr>
                            </wps:wsp>
                            <wps:wsp>
                              <wps:cNvPr id="1564995740" name="Rounded Rectangle 30"/>
                              <wps:cNvSpPr>
                                <a:spLocks noChangeArrowheads="1"/>
                              </wps:cNvSpPr>
                              <wps:spPr bwMode="auto">
                                <a:xfrm>
                                  <a:off x="33432" y="6858"/>
                                  <a:ext cx="6287" cy="3333"/>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3361682A"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Salepe</w:t>
                                    </w:r>
                                  </w:p>
                                </w:txbxContent>
                              </wps:txbx>
                              <wps:bodyPr rot="0" vert="horz" wrap="square" lIns="91425" tIns="45698" rIns="91425" bIns="45698" anchor="ctr" anchorCtr="0" upright="1">
                                <a:noAutofit/>
                              </wps:bodyPr>
                            </wps:wsp>
                            <wps:wsp>
                              <wps:cNvPr id="812803119" name="Straight Arrow Connector 31"/>
                              <wps:cNvCnPr>
                                <a:cxnSpLocks noChangeShapeType="1"/>
                              </wps:cNvCnPr>
                              <wps:spPr bwMode="auto">
                                <a:xfrm flipH="1">
                                  <a:off x="8001" y="9620"/>
                                  <a:ext cx="6191" cy="95"/>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2083371058" name="Rounded Rectangle 64"/>
                              <wps:cNvSpPr>
                                <a:spLocks noChangeArrowheads="1"/>
                              </wps:cNvSpPr>
                              <wps:spPr bwMode="auto">
                                <a:xfrm>
                                  <a:off x="1047" y="8191"/>
                                  <a:ext cx="6287" cy="3334"/>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1EF14A59"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Boko</w:t>
                                    </w:r>
                                  </w:p>
                                </w:txbxContent>
                              </wps:txbx>
                              <wps:bodyPr rot="0" vert="horz" wrap="square" lIns="91425" tIns="45698" rIns="91425" bIns="45698" anchor="ctr"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67F848EE" id="Group 28" o:spid="_x0000_s1026" style="position:absolute;left:0;text-align:left;margin-left:32pt;margin-top:7pt;width:331.5pt;height:183.7pt;z-index:251675648" coordorigin="32409,26135" coordsize="42100,23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">
                <v:group id="Group 1" o:spid="_x0000_s1027" style="position:absolute;left:32409;top:26135;width:42101;height:23329" coordorigin="32409,26135" coordsize="42100,2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">
                  <v:rect id="Rectangle 2" o:spid="_x0000_s1028" style="position:absolute;left:32409;top:26135;width:42101;height:2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" filled="f" stroked="f">
                    <v:textbox inset="2.53958mm,2.53958mm,2.53958mm,2.53958mm">
                      <w:txbxContent>
                        <w:p w14:paraId="38BF9212" w14:textId="77777777" w:rsidR="00547844" w:rsidRDefault="00547844" w:rsidP="00547844">
                          <w:pPr>
                            <w:spacing w:after="0" w:line="240" w:lineRule="auto"/>
                            <w:textDirection w:val="btLr"/>
                          </w:pPr>
                        </w:p>
                      </w:txbxContent>
                    </v:textbox>
                  </v:rect>
                  <v:group id="Group 3" o:spid="_x0000_s1029" style="position:absolute;left:32409;top:26135;width:42101;height:23329" coordsize="42100,2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">
                    <v:rect id="Rectangle 4" o:spid="_x0000_s1030" style="position:absolute;width:42100;height:2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" filled="f" stroked="f">
                      <v:textbox inset="2.53958mm,2.53958mm,2.53958mm,2.53958mm">
                        <w:txbxContent>
                          <w:p w14:paraId="285397A7" w14:textId="77777777" w:rsidR="00547844" w:rsidRDefault="00547844" w:rsidP="0054266E">
                            <w:pPr>
                              <w:pStyle w:val="8Gamba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4" o:spid="_x0000_s1031" type="#_x0000_t75" style="position:absolute;left:9620;top:3235;width:23329;height:16859;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">
                      <v:imagedata r:id="rId25" o:title="" croptop="5523f" cropbottom="3315f" cropleft="1097f"/>
                    </v:shape>
                    <v:group id="Group 5" o:spid="_x0000_s1032" style="position:absolute;top:187;width:42100;height:18764" coordsize="42100,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&#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6" o:spid="_x0000_s1033" type="#_x0000_t32" style="position:absolute;left:27051;top:16002;width: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" strokecolor="black [3200]" strokeweight="1.5pt">
                        <v:stroke startarrowwidth="narrow" startarrowlength="short" endarrow="block" joinstyle="miter"/>
                      </v:shape>
                      <v:shape id="Straight Arrow Connector 7" o:spid="_x0000_s1034" type="#_x0000_t32" style="position:absolute;left:24288;top:8191;width:7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" strokecolor="black [3200]" strokeweight="1.5pt">
                        <v:stroke startarrowwidth="narrow" startarrowlength="short" endarrow="block" joinstyle="miter"/>
                      </v:shape>
                      <v:shape id="Straight Arrow Connector 8" o:spid="_x0000_s1035" type="#_x0000_t32" style="position:absolute;left:9334;top:5715;width:800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" strokecolor="black [3200]" strokeweight="1.5pt">
                        <v:stroke startarrowwidth="narrow" startarrowlength="short" endarrow="block" joinstyle="miter"/>
                      </v:shape>
                      <v:shape id="Straight Arrow Connector 15" o:spid="_x0000_s1036" type="#_x0000_t32" style="position:absolute;left:21812;top:2476;width:11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" strokecolor="black [3200]" strokeweight="1.5pt">
                        <v:stroke startarrowwidth="narrow" startarrowlength="short" endarrow="block" joinstyle="miter"/>
                      </v:shape>
                      <v:roundrect id="Rounded Rectangle 27" o:spid="_x0000_s1037" style="position:absolute;left:34004;width:7810;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" fillcolor="white [3201]" strokecolor="black [3200]" strokeweight="1pt">
                        <v:stroke startarrowwidth="narrow" startarrowlength="short" endarrowwidth="narrow" endarrowlength="short" joinstyle="miter"/>
                        <v:textbox inset="2.53958mm,1.2694mm,2.53958mm,1.2694mm">
                          <w:txbxContent>
                            <w:p w14:paraId="29EDB6B7" w14:textId="77777777" w:rsidR="00547844" w:rsidRPr="00891A95" w:rsidRDefault="00547844" w:rsidP="00547844">
                              <w:pPr>
                                <w:spacing w:line="240" w:lineRule="auto"/>
                                <w:jc w:val="center"/>
                                <w:textDirection w:val="btLr"/>
                                <w:rPr>
                                  <w:sz w:val="20"/>
                                  <w:szCs w:val="20"/>
                                </w:rPr>
                              </w:pPr>
                              <w:proofErr w:type="spellStart"/>
                              <w:r w:rsidRPr="00891A95">
                                <w:rPr>
                                  <w:i/>
                                  <w:color w:val="000000"/>
                                  <w:sz w:val="20"/>
                                  <w:szCs w:val="20"/>
                                </w:rPr>
                                <w:t>Jungge</w:t>
                              </w:r>
                              <w:proofErr w:type="spellEnd"/>
                              <w:r w:rsidRPr="00891A95">
                                <w:rPr>
                                  <w:i/>
                                  <w:color w:val="000000"/>
                                  <w:sz w:val="20"/>
                                  <w:szCs w:val="20"/>
                                </w:rPr>
                                <w:t xml:space="preserve"> </w:t>
                              </w:r>
                              <w:proofErr w:type="spellStart"/>
                              <w:r w:rsidRPr="00891A95">
                                <w:rPr>
                                  <w:i/>
                                  <w:color w:val="000000"/>
                                  <w:sz w:val="20"/>
                                  <w:szCs w:val="20"/>
                                </w:rPr>
                                <w:t>Jempaka</w:t>
                              </w:r>
                              <w:proofErr w:type="spellEnd"/>
                            </w:p>
                          </w:txbxContent>
                        </v:textbox>
                      </v:roundrect>
                      <v:roundrect id="Rounded Rectangle 28" o:spid="_x0000_s1038" style="position:absolute;top:3905;width:8286;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" fillcolor="white [3201]" strokecolor="black [3200]" strokeweight="1pt">
                        <v:stroke startarrowwidth="narrow" startarrowlength="short" endarrowwidth="narrow" endarrowlength="short" joinstyle="miter"/>
                        <v:textbox inset="2.53958mm,1.2694mm,2.53958mm,1.2694mm">
                          <w:txbxContent>
                            <w:p w14:paraId="1F87442D" w14:textId="77777777" w:rsidR="00547844" w:rsidRPr="00891A95" w:rsidRDefault="00547844" w:rsidP="00547844">
                              <w:pPr>
                                <w:spacing w:line="275" w:lineRule="auto"/>
                                <w:jc w:val="center"/>
                                <w:textDirection w:val="btLr"/>
                                <w:rPr>
                                  <w:sz w:val="20"/>
                                  <w:szCs w:val="20"/>
                                </w:rPr>
                              </w:pPr>
                              <w:r w:rsidRPr="00891A95">
                                <w:rPr>
                                  <w:color w:val="000000"/>
                                  <w:sz w:val="20"/>
                                  <w:szCs w:val="20"/>
                                </w:rPr>
                                <w:t xml:space="preserve">Baju </w:t>
                              </w:r>
                              <w:proofErr w:type="spellStart"/>
                              <w:r w:rsidRPr="00891A95">
                                <w:rPr>
                                  <w:color w:val="000000"/>
                                  <w:sz w:val="20"/>
                                  <w:szCs w:val="20"/>
                                </w:rPr>
                                <w:t>bodo</w:t>
                              </w:r>
                              <w:proofErr w:type="spellEnd"/>
                            </w:p>
                          </w:txbxContent>
                        </v:textbox>
                      </v:roundrect>
                      <v:roundrect id="Rounded Rectangle 29" o:spid="_x0000_s1039" style="position:absolute;left:34194;top:13430;width:7906;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" fillcolor="white [3201]" strokecolor="black [3200]" strokeweight="1pt">
                        <v:stroke startarrowwidth="narrow" startarrowlength="short" endarrowwidth="narrow" endarrowlength="short" joinstyle="miter"/>
                        <v:textbox inset="2.53958mm,1.2694mm,2.53958mm,1.2694mm">
                          <w:txbxContent>
                            <w:p w14:paraId="234F46F2" w14:textId="77777777" w:rsidR="00547844" w:rsidRPr="00891A95" w:rsidRDefault="00547844" w:rsidP="00547844">
                              <w:pPr>
                                <w:spacing w:line="240" w:lineRule="auto"/>
                                <w:jc w:val="center"/>
                                <w:textDirection w:val="btLr"/>
                                <w:rPr>
                                  <w:sz w:val="20"/>
                                  <w:szCs w:val="20"/>
                                </w:rPr>
                              </w:pPr>
                              <w:r w:rsidRPr="00891A95">
                                <w:rPr>
                                  <w:i/>
                                  <w:color w:val="000000"/>
                                  <w:sz w:val="20"/>
                                  <w:szCs w:val="20"/>
                                </w:rPr>
                                <w:t>Tembe Monca</w:t>
                              </w:r>
                            </w:p>
                          </w:txbxContent>
                        </v:textbox>
                      </v:roundrect>
                      <v:roundrect id="Rounded Rectangle 30" o:spid="_x0000_s1040" style="position:absolute;left:33432;top:6858;width:6287;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" fillcolor="white [3201]" strokecolor="black [3200]" strokeweight="1pt">
                        <v:stroke startarrowwidth="narrow" startarrowlength="short" endarrowwidth="narrow" endarrowlength="short" joinstyle="miter"/>
                        <v:textbox inset="2.53958mm,1.2694mm,2.53958mm,1.2694mm">
                          <w:txbxContent>
                            <w:p w14:paraId="3361682A" w14:textId="77777777" w:rsidR="00547844" w:rsidRPr="00891A95" w:rsidRDefault="00547844" w:rsidP="00547844">
                              <w:pPr>
                                <w:spacing w:line="275" w:lineRule="auto"/>
                                <w:jc w:val="center"/>
                                <w:textDirection w:val="btLr"/>
                                <w:rPr>
                                  <w:sz w:val="20"/>
                                  <w:szCs w:val="20"/>
                                </w:rPr>
                              </w:pPr>
                              <w:proofErr w:type="spellStart"/>
                              <w:r w:rsidRPr="00891A95">
                                <w:rPr>
                                  <w:i/>
                                  <w:color w:val="000000"/>
                                  <w:sz w:val="20"/>
                                  <w:szCs w:val="20"/>
                                </w:rPr>
                                <w:t>Salepe</w:t>
                              </w:r>
                              <w:proofErr w:type="spellEnd"/>
                            </w:p>
                          </w:txbxContent>
                        </v:textbox>
                      </v:roundrect>
                      <v:shape id="Straight Arrow Connector 31" o:spid="_x0000_s1041" type="#_x0000_t32" style="position:absolute;left:8001;top:9620;width:6191;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" strokecolor="black [3200]" strokeweight="1.5pt">
                        <v:stroke startarrowwidth="narrow" startarrowlength="short" endarrow="block" joinstyle="miter"/>
                      </v:shape>
                      <v:roundrect id="Rounded Rectangle 64" o:spid="_x0000_s1042" style="position:absolute;left:1047;top:8191;width:6287;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" fillcolor="white [3201]" strokecolor="black [3200]" strokeweight="1pt">
                        <v:stroke startarrowwidth="narrow" startarrowlength="short" endarrowwidth="narrow" endarrowlength="short" joinstyle="miter"/>
                        <v:textbox inset="2.53958mm,1.2694mm,2.53958mm,1.2694mm">
                          <w:txbxContent>
                            <w:p w14:paraId="1EF14A59"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Boko</w:t>
                              </w:r>
                            </w:p>
                          </w:txbxContent>
                        </v:textbox>
                      </v:roundrect>
                    </v:group>
                  </v:group>
                </v:group>
              </v:group>
            </w:pict>
          </mc:Fallback>
        </mc:AlternateContent>
      </w:r>
    </w:p>
    <w:p w14:paraId="23E8B445" w14:textId="77777777" w:rsidR="00547844" w:rsidRDefault="00547844" w:rsidP="00547844">
      <w:pPr>
        <w:spacing w:after="0"/>
        <w:rPr>
          <w:rFonts w:ascii="Cambria" w:eastAsia="Cambria" w:hAnsi="Cambria" w:cs="Cambria"/>
          <w:sz w:val="21"/>
          <w:szCs w:val="21"/>
        </w:rPr>
      </w:pPr>
    </w:p>
    <w:p w14:paraId="31588074" w14:textId="77777777" w:rsidR="00547844" w:rsidRDefault="00547844" w:rsidP="00547844">
      <w:pPr>
        <w:spacing w:after="0"/>
        <w:rPr>
          <w:rFonts w:ascii="Cambria" w:eastAsia="Cambria" w:hAnsi="Cambria" w:cs="Cambria"/>
          <w:sz w:val="21"/>
          <w:szCs w:val="21"/>
        </w:rPr>
      </w:pPr>
    </w:p>
    <w:p w14:paraId="2B449D43" w14:textId="77777777" w:rsidR="00547844" w:rsidRDefault="00547844" w:rsidP="00547844">
      <w:pPr>
        <w:spacing w:after="0"/>
        <w:rPr>
          <w:rFonts w:ascii="Cambria" w:eastAsia="Cambria" w:hAnsi="Cambria" w:cs="Cambria"/>
          <w:sz w:val="21"/>
          <w:szCs w:val="21"/>
        </w:rPr>
      </w:pPr>
    </w:p>
    <w:p w14:paraId="0251D2E2" w14:textId="77777777" w:rsidR="00547844" w:rsidRDefault="00547844" w:rsidP="00547844">
      <w:pPr>
        <w:spacing w:after="0"/>
        <w:rPr>
          <w:rFonts w:ascii="Cambria" w:eastAsia="Cambria" w:hAnsi="Cambria" w:cs="Cambria"/>
          <w:sz w:val="21"/>
          <w:szCs w:val="21"/>
        </w:rPr>
      </w:pPr>
    </w:p>
    <w:p w14:paraId="1813DCC7" w14:textId="77777777" w:rsidR="00547844" w:rsidRDefault="00547844" w:rsidP="00547844">
      <w:pPr>
        <w:spacing w:after="0"/>
        <w:rPr>
          <w:rFonts w:ascii="Cambria" w:eastAsia="Cambria" w:hAnsi="Cambria" w:cs="Cambria"/>
          <w:sz w:val="21"/>
          <w:szCs w:val="21"/>
        </w:rPr>
      </w:pPr>
    </w:p>
    <w:p w14:paraId="4D098C5F" w14:textId="77777777" w:rsidR="00547844" w:rsidRDefault="00547844" w:rsidP="00547844">
      <w:pPr>
        <w:spacing w:after="0"/>
        <w:rPr>
          <w:rFonts w:ascii="Cambria" w:eastAsia="Cambria" w:hAnsi="Cambria" w:cs="Cambria"/>
          <w:sz w:val="21"/>
          <w:szCs w:val="21"/>
        </w:rPr>
      </w:pPr>
    </w:p>
    <w:p w14:paraId="025AED56" w14:textId="77777777" w:rsidR="00547844" w:rsidRDefault="00547844" w:rsidP="00547844">
      <w:pPr>
        <w:spacing w:after="0"/>
        <w:rPr>
          <w:rFonts w:ascii="Cambria" w:eastAsia="Cambria" w:hAnsi="Cambria" w:cs="Cambria"/>
          <w:sz w:val="21"/>
          <w:szCs w:val="21"/>
        </w:rPr>
      </w:pPr>
    </w:p>
    <w:p w14:paraId="754FA107" w14:textId="77777777" w:rsidR="00547844" w:rsidRDefault="00547844" w:rsidP="00547844">
      <w:pPr>
        <w:spacing w:after="0"/>
        <w:rPr>
          <w:rFonts w:ascii="Cambria" w:eastAsia="Cambria" w:hAnsi="Cambria" w:cs="Cambria"/>
          <w:sz w:val="21"/>
          <w:szCs w:val="21"/>
        </w:rPr>
      </w:pPr>
    </w:p>
    <w:p w14:paraId="0AE190DF" w14:textId="77777777" w:rsidR="00547844" w:rsidRDefault="00547844" w:rsidP="00547844">
      <w:pPr>
        <w:spacing w:after="0"/>
        <w:rPr>
          <w:rFonts w:ascii="Cambria" w:eastAsia="Cambria" w:hAnsi="Cambria" w:cs="Cambria"/>
          <w:sz w:val="21"/>
          <w:szCs w:val="21"/>
        </w:rPr>
      </w:pPr>
    </w:p>
    <w:p w14:paraId="0A7F60DB" w14:textId="77777777" w:rsidR="00547844" w:rsidRDefault="00547844" w:rsidP="00547844">
      <w:pPr>
        <w:spacing w:after="0"/>
        <w:rPr>
          <w:rFonts w:ascii="Cambria" w:eastAsia="Cambria" w:hAnsi="Cambria" w:cs="Cambria"/>
          <w:sz w:val="21"/>
          <w:szCs w:val="21"/>
        </w:rPr>
      </w:pPr>
    </w:p>
    <w:p w14:paraId="53B35A9E" w14:textId="77777777" w:rsidR="00547844" w:rsidRDefault="00547844" w:rsidP="00547844">
      <w:pPr>
        <w:spacing w:after="0"/>
        <w:rPr>
          <w:rFonts w:ascii="Cambria" w:eastAsia="Cambria" w:hAnsi="Cambria" w:cs="Cambria"/>
          <w:sz w:val="21"/>
          <w:szCs w:val="21"/>
        </w:rPr>
      </w:pPr>
    </w:p>
    <w:p w14:paraId="22A84DEB" w14:textId="77777777" w:rsidR="00547844" w:rsidRDefault="00547844" w:rsidP="00547844">
      <w:pPr>
        <w:jc w:val="both"/>
        <w:rPr>
          <w:rFonts w:ascii="Cambria" w:eastAsia="Cambria" w:hAnsi="Cambria" w:cs="Cambria"/>
          <w:sz w:val="21"/>
          <w:szCs w:val="21"/>
        </w:rPr>
      </w:pPr>
    </w:p>
    <w:p w14:paraId="2DC20724" w14:textId="11E8D7DF" w:rsidR="00547844" w:rsidRDefault="00547844" w:rsidP="00503CEE">
      <w:pPr>
        <w:pStyle w:val="6TabelJudulTableTitle"/>
        <w:spacing w:before="120" w:after="120" w:line="276" w:lineRule="auto"/>
        <w:jc w:val="center"/>
      </w:pPr>
      <w:r>
        <w:t xml:space="preserve">Gambar </w:t>
      </w:r>
      <w:r w:rsidR="00503CEE">
        <w:t>1</w:t>
      </w:r>
      <w:r>
        <w:t>. Busana Sebelum Pembaharuan</w:t>
      </w:r>
    </w:p>
    <w:p w14:paraId="0798B098" w14:textId="3DB90104" w:rsidR="00547844" w:rsidRPr="00891A95" w:rsidRDefault="00547844" w:rsidP="00891A95">
      <w:pPr>
        <w:pStyle w:val="4SubJudultanpaNomor"/>
        <w:numPr>
          <w:ilvl w:val="0"/>
          <w:numId w:val="19"/>
        </w:numPr>
        <w:rPr>
          <w:rFonts w:ascii="Cambria" w:hAnsi="Cambria"/>
          <w:b w:val="0"/>
          <w:bCs w:val="0"/>
          <w:sz w:val="21"/>
          <w:szCs w:val="21"/>
        </w:rPr>
      </w:pPr>
      <w:r w:rsidRPr="00891A95">
        <w:rPr>
          <w:rFonts w:ascii="Cambria" w:hAnsi="Cambria"/>
          <w:b w:val="0"/>
          <w:bCs w:val="0"/>
          <w:sz w:val="21"/>
          <w:szCs w:val="21"/>
        </w:rPr>
        <w:t xml:space="preserve">Tata Busana Tari </w:t>
      </w:r>
      <w:r w:rsidR="00891A95" w:rsidRPr="00891A95">
        <w:rPr>
          <w:rFonts w:ascii="Cambria" w:hAnsi="Cambria"/>
          <w:b w:val="0"/>
          <w:bCs w:val="0"/>
          <w:i/>
          <w:sz w:val="21"/>
          <w:szCs w:val="21"/>
        </w:rPr>
        <w:t>Wura Bongi Monca</w:t>
      </w:r>
      <w:r w:rsidRPr="00891A95">
        <w:rPr>
          <w:rFonts w:ascii="Cambria" w:hAnsi="Cambria"/>
          <w:b w:val="0"/>
          <w:bCs w:val="0"/>
          <w:sz w:val="21"/>
          <w:szCs w:val="21"/>
        </w:rPr>
        <w:t xml:space="preserve"> Tahun 1990-2000</w:t>
      </w:r>
    </w:p>
    <w:p w14:paraId="07BB79C2" w14:textId="387EC541" w:rsidR="00547844" w:rsidRPr="0054266E" w:rsidRDefault="00547844" w:rsidP="00503CEE">
      <w:pPr>
        <w:pStyle w:val="5TextTeks"/>
        <w:spacing w:after="200" w:line="276" w:lineRule="auto"/>
      </w:pPr>
      <w:r w:rsidRPr="00503CEE">
        <w:rPr>
          <w:sz w:val="21"/>
        </w:rPr>
        <w:t>Tahun</w:t>
      </w:r>
      <w:r w:rsidRPr="0054266E">
        <w:t xml:space="preserve"> 1990 tata busana tari </w:t>
      </w:r>
      <w:r w:rsidR="00891A95" w:rsidRPr="00891A95">
        <w:rPr>
          <w:i/>
        </w:rPr>
        <w:t>Wura Bongi Monca</w:t>
      </w:r>
      <w:r w:rsidRPr="0054266E">
        <w:t xml:space="preserve"> sedikit terlihat berbeda dari tahun 1686. Berdasarkan hasil wawancara dengan Siti Linda Yuliarti (62) pada tanggal 30 Juni 2020 sebagai berikut:</w:t>
      </w:r>
    </w:p>
    <w:p w14:paraId="3E3AC658" w14:textId="77777777" w:rsidR="00547844" w:rsidRPr="00503CEE" w:rsidRDefault="00547844" w:rsidP="00503CEE">
      <w:pPr>
        <w:pStyle w:val="91Interview"/>
        <w:spacing w:after="120"/>
        <w:ind w:right="851"/>
        <w:rPr>
          <w:sz w:val="20"/>
          <w:szCs w:val="20"/>
        </w:rPr>
      </w:pPr>
      <w:r w:rsidRPr="00503CEE">
        <w:rPr>
          <w:sz w:val="20"/>
          <w:szCs w:val="20"/>
        </w:rPr>
        <w:t>“...Tahun 1990 tampu’u ra kani bangka, labo ponto. Tembe rau na ganti ra kani tembe salungka terus wela awa ba tembe na tambah kaira renda-renda na loa kura naha ntika di tio anae…”.</w:t>
      </w:r>
    </w:p>
    <w:p w14:paraId="47D259D5" w14:textId="77777777" w:rsidR="00547844" w:rsidRPr="00503CEE" w:rsidRDefault="00547844" w:rsidP="00503CEE">
      <w:pPr>
        <w:pStyle w:val="91Interview"/>
        <w:spacing w:after="120"/>
        <w:ind w:right="851"/>
        <w:rPr>
          <w:sz w:val="20"/>
          <w:szCs w:val="20"/>
        </w:rPr>
      </w:pPr>
      <w:r w:rsidRPr="00503CEE">
        <w:rPr>
          <w:sz w:val="20"/>
          <w:szCs w:val="20"/>
        </w:rPr>
        <w:t>“...Tahun 1990 mulai menggunakan bangka (anting-anting besar) dan ponto (gelang besar). Untuk sarungnya juga diganti dengan sarung salungka (tenunan dari benang) lalu di bagian bawah sarung di tambahin renda-renda agar terlihat lebih cantik dipandang nak...”.</w:t>
      </w:r>
    </w:p>
    <w:p w14:paraId="1FB9A145" w14:textId="47CB9430" w:rsidR="00547844" w:rsidRPr="000B77AD" w:rsidRDefault="000B77AD" w:rsidP="000B77AD">
      <w:pPr>
        <w:pStyle w:val="5TextTeks"/>
        <w:spacing w:after="200" w:line="276" w:lineRule="auto"/>
        <w:rPr>
          <w:sz w:val="21"/>
        </w:rPr>
      </w:pPr>
      <w:r w:rsidRPr="00503CEE">
        <w:rPr>
          <w:rFonts w:ascii="Calibri" w:eastAsia="Calibri" w:hAnsi="Calibri" w:cs="Calibri"/>
          <w:noProof/>
          <w:sz w:val="21"/>
        </w:rPr>
        <mc:AlternateContent>
          <mc:Choice Requires="wpg">
            <w:drawing>
              <wp:anchor distT="0" distB="0" distL="114300" distR="114300" simplePos="0" relativeHeight="251676672" behindDoc="0" locked="0" layoutInCell="1" allowOverlap="1" wp14:anchorId="3B12BEE2" wp14:editId="21B79DF9">
                <wp:simplePos x="0" y="0"/>
                <wp:positionH relativeFrom="column">
                  <wp:posOffset>-202311</wp:posOffset>
                </wp:positionH>
                <wp:positionV relativeFrom="paragraph">
                  <wp:posOffset>889</wp:posOffset>
                </wp:positionV>
                <wp:extent cx="4191176" cy="3090672"/>
                <wp:effectExtent l="0" t="0" r="19050" b="0"/>
                <wp:wrapNone/>
                <wp:docPr id="92116666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176" cy="3090672"/>
                          <a:chOff x="24885" y="17324"/>
                          <a:chExt cx="58383" cy="40950"/>
                        </a:xfrm>
                      </wpg:grpSpPr>
                      <wpg:grpSp>
                        <wpg:cNvPr id="486688098" name="Group 66"/>
                        <wpg:cNvGrpSpPr>
                          <a:grpSpLocks/>
                        </wpg:cNvGrpSpPr>
                        <wpg:grpSpPr bwMode="auto">
                          <a:xfrm>
                            <a:off x="24885" y="17324"/>
                            <a:ext cx="58383" cy="40950"/>
                            <a:chOff x="24885" y="15657"/>
                            <a:chExt cx="58383" cy="40950"/>
                          </a:xfrm>
                        </wpg:grpSpPr>
                        <wps:wsp>
                          <wps:cNvPr id="152231956" name="Rectangle 67"/>
                          <wps:cNvSpPr>
                            <a:spLocks noChangeArrowheads="1"/>
                          </wps:cNvSpPr>
                          <wps:spPr bwMode="auto">
                            <a:xfrm>
                              <a:off x="31933" y="15657"/>
                              <a:ext cx="40965" cy="39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71FD" w14:textId="77777777" w:rsidR="00547844" w:rsidRDefault="00547844" w:rsidP="00547844">
                                <w:pPr>
                                  <w:spacing w:after="0" w:line="240" w:lineRule="auto"/>
                                  <w:textDirection w:val="btLr"/>
                                </w:pPr>
                              </w:p>
                            </w:txbxContent>
                          </wps:txbx>
                          <wps:bodyPr rot="0" vert="horz" wrap="square" lIns="91425" tIns="91425" rIns="91425" bIns="91425" anchor="ctr" anchorCtr="0" upright="1">
                            <a:noAutofit/>
                          </wps:bodyPr>
                        </wps:wsp>
                        <wpg:grpSp>
                          <wpg:cNvPr id="2115788913" name="Group 68"/>
                          <wpg:cNvGrpSpPr>
                            <a:grpSpLocks/>
                          </wpg:cNvGrpSpPr>
                          <wpg:grpSpPr bwMode="auto">
                            <a:xfrm>
                              <a:off x="24885" y="18461"/>
                              <a:ext cx="58383" cy="38146"/>
                              <a:chOff x="-7048" y="-529"/>
                              <a:chExt cx="58383" cy="38146"/>
                            </a:xfrm>
                          </wpg:grpSpPr>
                          <wps:wsp>
                            <wps:cNvPr id="1112258031" name="Rectangle 69"/>
                            <wps:cNvSpPr>
                              <a:spLocks noChangeArrowheads="1"/>
                            </wps:cNvSpPr>
                            <wps:spPr bwMode="auto">
                              <a:xfrm>
                                <a:off x="0" y="-529"/>
                                <a:ext cx="43053" cy="3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AF4CC" w14:textId="77777777" w:rsidR="00547844" w:rsidRDefault="00547844" w:rsidP="0054266E">
                                  <w:pPr>
                                    <w:pStyle w:val="8Gambar"/>
                                  </w:pPr>
                                </w:p>
                              </w:txbxContent>
                            </wps:txbx>
                            <wps:bodyPr rot="0" vert="horz" wrap="square" lIns="91425" tIns="91425" rIns="91425" bIns="91425" anchor="ctr" anchorCtr="0" upright="1">
                              <a:noAutofit/>
                            </wps:bodyPr>
                          </wps:wsp>
                          <pic:pic xmlns:pic="http://schemas.openxmlformats.org/drawingml/2006/picture">
                            <pic:nvPicPr>
                              <pic:cNvPr id="175935360" name="Shape 47"/>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l="13544" t="19536" r="16896" b="3096"/>
                              <a:stretch>
                                <a:fillRect/>
                              </a:stretch>
                            </pic:blipFill>
                            <pic:spPr bwMode="auto">
                              <a:xfrm>
                                <a:off x="14954" y="1619"/>
                                <a:ext cx="15735" cy="35998"/>
                              </a:xfrm>
                              <a:prstGeom prst="rect">
                                <a:avLst/>
                              </a:prstGeom>
                              <a:noFill/>
                              <a:extLst>
                                <a:ext uri="{909E8E84-426E-40DD-AFC4-6F175D3DCCD1}">
                                  <a14:hiddenFill xmlns:a14="http://schemas.microsoft.com/office/drawing/2010/main">
                                    <a:solidFill>
                                      <a:srgbClr val="FFFFFF"/>
                                    </a:solidFill>
                                  </a14:hiddenFill>
                                </a:ext>
                              </a:extLst>
                            </pic:spPr>
                          </pic:pic>
                          <wps:wsp>
                            <wps:cNvPr id="287995504" name="Straight Arrow Connector 70"/>
                            <wps:cNvCnPr>
                              <a:cxnSpLocks noChangeShapeType="1"/>
                            </wps:cNvCnPr>
                            <wps:spPr bwMode="auto">
                              <a:xfrm>
                                <a:off x="25146" y="3905"/>
                                <a:ext cx="9620"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764251573" name="Straight Arrow Connector 71"/>
                            <wps:cNvCnPr>
                              <a:cxnSpLocks noChangeShapeType="1"/>
                            </wps:cNvCnPr>
                            <wps:spPr bwMode="auto">
                              <a:xfrm>
                                <a:off x="24384" y="7334"/>
                                <a:ext cx="9620"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361331891" name="Straight Arrow Connector 72"/>
                            <wps:cNvCnPr>
                              <a:cxnSpLocks noChangeShapeType="1"/>
                            </wps:cNvCnPr>
                            <wps:spPr bwMode="auto">
                              <a:xfrm>
                                <a:off x="25431" y="11430"/>
                                <a:ext cx="9621"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311093275" name="Straight Arrow Connector 73"/>
                            <wps:cNvCnPr>
                              <a:cxnSpLocks noChangeShapeType="1"/>
                            </wps:cNvCnPr>
                            <wps:spPr bwMode="auto">
                              <a:xfrm>
                                <a:off x="22574" y="16668"/>
                                <a:ext cx="9620"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297014184" name="Straight Arrow Connector 74"/>
                            <wps:cNvCnPr>
                              <a:cxnSpLocks noChangeShapeType="1"/>
                            </wps:cNvCnPr>
                            <wps:spPr bwMode="auto">
                              <a:xfrm rot="10800000">
                                <a:off x="6953" y="13906"/>
                                <a:ext cx="9620"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580499570" name="Straight Arrow Connector 75"/>
                            <wps:cNvCnPr>
                              <a:cxnSpLocks noChangeShapeType="1"/>
                            </wps:cNvCnPr>
                            <wps:spPr bwMode="auto">
                              <a:xfrm rot="10800000">
                                <a:off x="8953" y="24384"/>
                                <a:ext cx="9620"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375664310" name="Rounded Rectangle 76"/>
                            <wps:cNvSpPr>
                              <a:spLocks noChangeArrowheads="1"/>
                            </wps:cNvSpPr>
                            <wps:spPr bwMode="auto">
                              <a:xfrm>
                                <a:off x="35288" y="1619"/>
                                <a:ext cx="16047" cy="3816"/>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3B4F88E0" w14:textId="77777777" w:rsidR="00547844" w:rsidRPr="00891A95" w:rsidRDefault="00547844" w:rsidP="00547844">
                                  <w:pPr>
                                    <w:spacing w:line="240" w:lineRule="auto"/>
                                    <w:jc w:val="center"/>
                                    <w:textDirection w:val="btLr"/>
                                    <w:rPr>
                                      <w:sz w:val="20"/>
                                      <w:szCs w:val="20"/>
                                    </w:rPr>
                                  </w:pPr>
                                  <w:r w:rsidRPr="00891A95">
                                    <w:rPr>
                                      <w:i/>
                                      <w:color w:val="000000"/>
                                      <w:sz w:val="20"/>
                                      <w:szCs w:val="20"/>
                                    </w:rPr>
                                    <w:t>Jungge Jempaka</w:t>
                                  </w:r>
                                </w:p>
                              </w:txbxContent>
                            </wps:txbx>
                            <wps:bodyPr rot="0" vert="horz" wrap="square" lIns="91425" tIns="45698" rIns="91425" bIns="45698" anchor="ctr" anchorCtr="0" upright="1">
                              <a:noAutofit/>
                            </wps:bodyPr>
                          </wps:wsp>
                          <wps:wsp>
                            <wps:cNvPr id="1488951392" name="Rounded Rectangle 77"/>
                            <wps:cNvSpPr>
                              <a:spLocks noChangeArrowheads="1"/>
                            </wps:cNvSpPr>
                            <wps:spPr bwMode="auto">
                              <a:xfrm>
                                <a:off x="35427" y="6191"/>
                                <a:ext cx="8302" cy="3399"/>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1FCD553B"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Bangka</w:t>
                                  </w:r>
                                </w:p>
                              </w:txbxContent>
                            </wps:txbx>
                            <wps:bodyPr rot="0" vert="horz" wrap="square" lIns="91425" tIns="45698" rIns="91425" bIns="45698" anchor="ctr" anchorCtr="0" upright="1">
                              <a:noAutofit/>
                            </wps:bodyPr>
                          </wps:wsp>
                          <wps:wsp>
                            <wps:cNvPr id="1810306045" name="Rounded Rectangle 78"/>
                            <wps:cNvSpPr>
                              <a:spLocks noChangeArrowheads="1"/>
                            </wps:cNvSpPr>
                            <wps:spPr bwMode="auto">
                              <a:xfrm>
                                <a:off x="35522" y="9999"/>
                                <a:ext cx="12878" cy="3710"/>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241DA5C7" w14:textId="77777777" w:rsidR="00547844" w:rsidRPr="00891A95" w:rsidRDefault="00547844" w:rsidP="00547844">
                                  <w:pPr>
                                    <w:spacing w:line="240" w:lineRule="auto"/>
                                    <w:jc w:val="center"/>
                                    <w:textDirection w:val="btLr"/>
                                    <w:rPr>
                                      <w:sz w:val="20"/>
                                      <w:szCs w:val="20"/>
                                    </w:rPr>
                                  </w:pPr>
                                  <w:r w:rsidRPr="00891A95">
                                    <w:rPr>
                                      <w:color w:val="000000"/>
                                      <w:sz w:val="20"/>
                                      <w:szCs w:val="20"/>
                                    </w:rPr>
                                    <w:t xml:space="preserve">Baju </w:t>
                                  </w:r>
                                  <w:r w:rsidRPr="00891A95">
                                    <w:rPr>
                                      <w:i/>
                                      <w:color w:val="000000"/>
                                      <w:sz w:val="20"/>
                                      <w:szCs w:val="20"/>
                                    </w:rPr>
                                    <w:t>Monca</w:t>
                                  </w:r>
                                </w:p>
                              </w:txbxContent>
                            </wps:txbx>
                            <wps:bodyPr rot="0" vert="horz" wrap="square" lIns="91425" tIns="45698" rIns="91425" bIns="45698" anchor="ctr" anchorCtr="0" upright="1">
                              <a:noAutofit/>
                            </wps:bodyPr>
                          </wps:wsp>
                          <wps:wsp>
                            <wps:cNvPr id="294531569" name="Rounded Rectangle 79"/>
                            <wps:cNvSpPr>
                              <a:spLocks noChangeArrowheads="1"/>
                            </wps:cNvSpPr>
                            <wps:spPr bwMode="auto">
                              <a:xfrm>
                                <a:off x="32953" y="15620"/>
                                <a:ext cx="6858" cy="3420"/>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25691319"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Salepe</w:t>
                                  </w:r>
                                </w:p>
                              </w:txbxContent>
                            </wps:txbx>
                            <wps:bodyPr rot="0" vert="horz" wrap="square" lIns="91425" tIns="45698" rIns="91425" bIns="45698" anchor="ctr" anchorCtr="0" upright="1">
                              <a:noAutofit/>
                            </wps:bodyPr>
                          </wps:wsp>
                          <wps:wsp>
                            <wps:cNvPr id="1449141853" name="Rounded Rectangle 80"/>
                            <wps:cNvSpPr>
                              <a:spLocks noChangeArrowheads="1"/>
                            </wps:cNvSpPr>
                            <wps:spPr bwMode="auto">
                              <a:xfrm>
                                <a:off x="0" y="11793"/>
                                <a:ext cx="6858" cy="3612"/>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042C2AFB" w14:textId="77777777" w:rsidR="00547844" w:rsidRPr="000B77AD" w:rsidRDefault="00547844" w:rsidP="00547844">
                                  <w:pPr>
                                    <w:spacing w:line="275" w:lineRule="auto"/>
                                    <w:jc w:val="center"/>
                                    <w:textDirection w:val="btLr"/>
                                    <w:rPr>
                                      <w:sz w:val="20"/>
                                      <w:szCs w:val="20"/>
                                    </w:rPr>
                                  </w:pPr>
                                  <w:r w:rsidRPr="000B77AD">
                                    <w:rPr>
                                      <w:i/>
                                      <w:color w:val="000000"/>
                                      <w:sz w:val="20"/>
                                      <w:szCs w:val="20"/>
                                    </w:rPr>
                                    <w:t>Ponto</w:t>
                                  </w:r>
                                </w:p>
                              </w:txbxContent>
                            </wps:txbx>
                            <wps:bodyPr rot="0" vert="horz" wrap="square" lIns="91425" tIns="45698" rIns="91425" bIns="45698" anchor="ctr" anchorCtr="0" upright="1">
                              <a:noAutofit/>
                            </wps:bodyPr>
                          </wps:wsp>
                          <wps:wsp>
                            <wps:cNvPr id="162626296" name="Rounded Rectangle 81"/>
                            <wps:cNvSpPr>
                              <a:spLocks noChangeArrowheads="1"/>
                            </wps:cNvSpPr>
                            <wps:spPr bwMode="auto">
                              <a:xfrm>
                                <a:off x="-7048" y="22362"/>
                                <a:ext cx="15702" cy="4432"/>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2E4694AF" w14:textId="77777777" w:rsidR="00547844" w:rsidRPr="00891A95" w:rsidRDefault="00547844" w:rsidP="00547844">
                                  <w:pPr>
                                    <w:spacing w:line="240" w:lineRule="auto"/>
                                    <w:jc w:val="center"/>
                                    <w:textDirection w:val="btLr"/>
                                    <w:rPr>
                                      <w:sz w:val="20"/>
                                      <w:szCs w:val="20"/>
                                    </w:rPr>
                                  </w:pPr>
                                  <w:r w:rsidRPr="00891A95">
                                    <w:rPr>
                                      <w:i/>
                                      <w:color w:val="000000"/>
                                      <w:sz w:val="20"/>
                                      <w:szCs w:val="20"/>
                                    </w:rPr>
                                    <w:t>Tembe salungka</w:t>
                                  </w:r>
                                </w:p>
                              </w:txbxContent>
                            </wps:txbx>
                            <wps:bodyPr rot="0" vert="horz" wrap="square" lIns="91425" tIns="45698" rIns="91425" bIns="45698"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B12BEE2" id="Group 27" o:spid="_x0000_s1043" style="position:absolute;left:0;text-align:left;margin-left:-15.95pt;margin-top:.05pt;width:330pt;height:243.35pt;z-index:251676672" coordorigin="24885,17324" coordsize="58383,40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">
                <v:group id="Group 66" o:spid="_x0000_s1044" style="position:absolute;left:24885;top:17324;width:58383;height:40950" coordorigin="24885,15657" coordsize="58383,4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">
                  <v:rect id="Rectangle 67" o:spid="_x0000_s1045" style="position:absolute;left:31933;top:15657;width:40965;height:39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" filled="f" stroked="f">
                    <v:textbox inset="2.53958mm,2.53958mm,2.53958mm,2.53958mm">
                      <w:txbxContent>
                        <w:p w14:paraId="766271FD" w14:textId="77777777" w:rsidR="00547844" w:rsidRDefault="00547844" w:rsidP="00547844">
                          <w:pPr>
                            <w:spacing w:after="0" w:line="240" w:lineRule="auto"/>
                            <w:textDirection w:val="btLr"/>
                          </w:pPr>
                        </w:p>
                      </w:txbxContent>
                    </v:textbox>
                  </v:rect>
                  <v:group id="Group 68" o:spid="_x0000_s1046" style="position:absolute;left:24885;top:18461;width:58383;height:38146" coordorigin="-7048,-529" coordsize="58383,3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">
                    <v:rect id="Rectangle 69" o:spid="_x0000_s1047" style="position:absolute;top:-529;width:43053;height:3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" filled="f" stroked="f">
                      <v:textbox inset="2.53958mm,2.53958mm,2.53958mm,2.53958mm">
                        <w:txbxContent>
                          <w:p w14:paraId="79AAF4CC" w14:textId="77777777" w:rsidR="00547844" w:rsidRDefault="00547844" w:rsidP="0054266E">
                            <w:pPr>
                              <w:pStyle w:val="8Gamba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7" o:spid="_x0000_s1048" type="#_x0000_t75" style="position:absolute;left:14954;top:1619;width:15735;height:359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">
                      <v:imagedata r:id="rId27" o:title="" croptop="12803f" cropbottom="2029f" cropleft="8876f" cropright="11073f"/>
                    </v:shape>
                    <v:shapetype id="_x0000_t32" coordsize="21600,21600" o:spt="32" o:oned="t" path="m,l21600,21600e" filled="f">
                      <v:path arrowok="t" fillok="f" o:connecttype="none"/>
                      <o:lock v:ext="edit" shapetype="t"/>
                    </v:shapetype>
                    <v:shape id="Straight Arrow Connector 70" o:spid="_x0000_s1049" type="#_x0000_t32" style="position:absolute;left:25146;top:3905;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" strokecolor="black [3200]" strokeweight="1.5pt">
                      <v:stroke startarrowwidth="narrow" startarrowlength="short" endarrow="block" joinstyle="miter"/>
                    </v:shape>
                    <v:shape id="Straight Arrow Connector 71" o:spid="_x0000_s1050" type="#_x0000_t32" style="position:absolute;left:24384;top:7334;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" strokecolor="black [3200]" strokeweight="1.5pt">
                      <v:stroke startarrowwidth="narrow" startarrowlength="short" endarrow="block" joinstyle="miter"/>
                    </v:shape>
                    <v:shape id="Straight Arrow Connector 72" o:spid="_x0000_s1051" type="#_x0000_t32" style="position:absolute;left:25431;top:11430;width:9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" strokecolor="black [3200]" strokeweight="1.5pt">
                      <v:stroke startarrowwidth="narrow" startarrowlength="short" endarrow="block" joinstyle="miter"/>
                    </v:shape>
                    <v:shape id="Straight Arrow Connector 73" o:spid="_x0000_s1052" type="#_x0000_t32" style="position:absolute;left:22574;top:16668;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" strokecolor="black [3200]" strokeweight="1.5pt">
                      <v:stroke startarrowwidth="narrow" startarrowlength="short" endarrow="block" joinstyle="miter"/>
                    </v:shape>
                    <v:shape id="Straight Arrow Connector 74" o:spid="_x0000_s1053" type="#_x0000_t32" style="position:absolute;left:6953;top:13906;width:962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" strokecolor="black [3200]" strokeweight="1.5pt">
                      <v:stroke startarrowwidth="narrow" startarrowlength="short" endarrow="block" joinstyle="miter"/>
                    </v:shape>
                    <v:shape id="Straight Arrow Connector 75" o:spid="_x0000_s1054" type="#_x0000_t32" style="position:absolute;left:8953;top:24384;width:962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" strokecolor="black [3200]" strokeweight="1.5pt">
                      <v:stroke startarrowwidth="narrow" startarrowlength="short" endarrow="block" joinstyle="miter"/>
                    </v:shape>
                    <v:roundrect id="Rounded Rectangle 76" o:spid="_x0000_s1055" style="position:absolute;left:35288;top:1619;width:16047;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" fillcolor="white [3201]" strokecolor="black [3200]" strokeweight="1pt">
                      <v:stroke startarrowwidth="narrow" startarrowlength="short" endarrowwidth="narrow" endarrowlength="short" joinstyle="miter"/>
                      <v:textbox inset="2.53958mm,1.2694mm,2.53958mm,1.2694mm">
                        <w:txbxContent>
                          <w:p w14:paraId="3B4F88E0" w14:textId="77777777" w:rsidR="00547844" w:rsidRPr="00891A95" w:rsidRDefault="00547844" w:rsidP="00547844">
                            <w:pPr>
                              <w:spacing w:line="240" w:lineRule="auto"/>
                              <w:jc w:val="center"/>
                              <w:textDirection w:val="btLr"/>
                              <w:rPr>
                                <w:sz w:val="20"/>
                                <w:szCs w:val="20"/>
                              </w:rPr>
                            </w:pPr>
                            <w:r w:rsidRPr="00891A95">
                              <w:rPr>
                                <w:i/>
                                <w:color w:val="000000"/>
                                <w:sz w:val="20"/>
                                <w:szCs w:val="20"/>
                              </w:rPr>
                              <w:t>Jungge Jempaka</w:t>
                            </w:r>
                          </w:p>
                        </w:txbxContent>
                      </v:textbox>
                    </v:roundrect>
                    <v:roundrect id="Rounded Rectangle 77" o:spid="_x0000_s1056" style="position:absolute;left:35427;top:6191;width:8302;height:3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" fillcolor="white [3201]" strokecolor="black [3200]" strokeweight="1pt">
                      <v:stroke startarrowwidth="narrow" startarrowlength="short" endarrowwidth="narrow" endarrowlength="short" joinstyle="miter"/>
                      <v:textbox inset="2.53958mm,1.2694mm,2.53958mm,1.2694mm">
                        <w:txbxContent>
                          <w:p w14:paraId="1FCD553B"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Bangka</w:t>
                            </w:r>
                          </w:p>
                        </w:txbxContent>
                      </v:textbox>
                    </v:roundrect>
                    <v:roundrect id="Rounded Rectangle 78" o:spid="_x0000_s1057" style="position:absolute;left:35522;top:9999;width:12878;height:3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" fillcolor="white [3201]" strokecolor="black [3200]" strokeweight="1pt">
                      <v:stroke startarrowwidth="narrow" startarrowlength="short" endarrowwidth="narrow" endarrowlength="short" joinstyle="miter"/>
                      <v:textbox inset="2.53958mm,1.2694mm,2.53958mm,1.2694mm">
                        <w:txbxContent>
                          <w:p w14:paraId="241DA5C7" w14:textId="77777777" w:rsidR="00547844" w:rsidRPr="00891A95" w:rsidRDefault="00547844" w:rsidP="00547844">
                            <w:pPr>
                              <w:spacing w:line="240" w:lineRule="auto"/>
                              <w:jc w:val="center"/>
                              <w:textDirection w:val="btLr"/>
                              <w:rPr>
                                <w:sz w:val="20"/>
                                <w:szCs w:val="20"/>
                              </w:rPr>
                            </w:pPr>
                            <w:r w:rsidRPr="00891A95">
                              <w:rPr>
                                <w:color w:val="000000"/>
                                <w:sz w:val="20"/>
                                <w:szCs w:val="20"/>
                              </w:rPr>
                              <w:t xml:space="preserve">Baju </w:t>
                            </w:r>
                            <w:r w:rsidRPr="00891A95">
                              <w:rPr>
                                <w:i/>
                                <w:color w:val="000000"/>
                                <w:sz w:val="20"/>
                                <w:szCs w:val="20"/>
                              </w:rPr>
                              <w:t>Monca</w:t>
                            </w:r>
                          </w:p>
                        </w:txbxContent>
                      </v:textbox>
                    </v:roundrect>
                    <v:roundrect id="Rounded Rectangle 79" o:spid="_x0000_s1058" style="position:absolute;left:32953;top:15620;width:6858;height:3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" fillcolor="white [3201]" strokecolor="black [3200]" strokeweight="1pt">
                      <v:stroke startarrowwidth="narrow" startarrowlength="short" endarrowwidth="narrow" endarrowlength="short" joinstyle="miter"/>
                      <v:textbox inset="2.53958mm,1.2694mm,2.53958mm,1.2694mm">
                        <w:txbxContent>
                          <w:p w14:paraId="25691319"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Salepe</w:t>
                            </w:r>
                          </w:p>
                        </w:txbxContent>
                      </v:textbox>
                    </v:roundrect>
                    <v:roundrect id="Rounded Rectangle 80" o:spid="_x0000_s1059" style="position:absolute;top:11793;width:6858;height:36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" fillcolor="white [3201]" strokecolor="black [3200]" strokeweight="1pt">
                      <v:stroke startarrowwidth="narrow" startarrowlength="short" endarrowwidth="narrow" endarrowlength="short" joinstyle="miter"/>
                      <v:textbox inset="2.53958mm,1.2694mm,2.53958mm,1.2694mm">
                        <w:txbxContent>
                          <w:p w14:paraId="042C2AFB" w14:textId="77777777" w:rsidR="00547844" w:rsidRPr="000B77AD" w:rsidRDefault="00547844" w:rsidP="00547844">
                            <w:pPr>
                              <w:spacing w:line="275" w:lineRule="auto"/>
                              <w:jc w:val="center"/>
                              <w:textDirection w:val="btLr"/>
                              <w:rPr>
                                <w:sz w:val="20"/>
                                <w:szCs w:val="20"/>
                              </w:rPr>
                            </w:pPr>
                            <w:r w:rsidRPr="000B77AD">
                              <w:rPr>
                                <w:i/>
                                <w:color w:val="000000"/>
                                <w:sz w:val="20"/>
                                <w:szCs w:val="20"/>
                              </w:rPr>
                              <w:t>Ponto</w:t>
                            </w:r>
                          </w:p>
                        </w:txbxContent>
                      </v:textbox>
                    </v:roundrect>
                    <v:roundrect id="Rounded Rectangle 81" o:spid="_x0000_s1060" style="position:absolute;left:-7048;top:22362;width:15702;height:4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" fillcolor="white [3201]" strokecolor="black [3200]" strokeweight="1pt">
                      <v:stroke startarrowwidth="narrow" startarrowlength="short" endarrowwidth="narrow" endarrowlength="short" joinstyle="miter"/>
                      <v:textbox inset="2.53958mm,1.2694mm,2.53958mm,1.2694mm">
                        <w:txbxContent>
                          <w:p w14:paraId="2E4694AF" w14:textId="77777777" w:rsidR="00547844" w:rsidRPr="00891A95" w:rsidRDefault="00547844" w:rsidP="00547844">
                            <w:pPr>
                              <w:spacing w:line="240" w:lineRule="auto"/>
                              <w:jc w:val="center"/>
                              <w:textDirection w:val="btLr"/>
                              <w:rPr>
                                <w:sz w:val="20"/>
                                <w:szCs w:val="20"/>
                              </w:rPr>
                            </w:pPr>
                            <w:r w:rsidRPr="00891A95">
                              <w:rPr>
                                <w:i/>
                                <w:color w:val="000000"/>
                                <w:sz w:val="20"/>
                                <w:szCs w:val="20"/>
                              </w:rPr>
                              <w:t>Tembe salungka</w:t>
                            </w:r>
                          </w:p>
                        </w:txbxContent>
                      </v:textbox>
                    </v:roundrect>
                  </v:group>
                </v:group>
              </v:group>
            </w:pict>
          </mc:Fallback>
        </mc:AlternateContent>
      </w:r>
      <w:r w:rsidR="00547844" w:rsidRPr="00503CEE">
        <w:rPr>
          <w:sz w:val="21"/>
        </w:rPr>
        <w:t xml:space="preserve">Gambar tata busana tari </w:t>
      </w:r>
      <w:r w:rsidR="00891A95" w:rsidRPr="00891A95">
        <w:rPr>
          <w:i/>
          <w:sz w:val="21"/>
        </w:rPr>
        <w:t>Wura Bongi Monca</w:t>
      </w:r>
      <w:r w:rsidR="00547844" w:rsidRPr="00503CEE">
        <w:rPr>
          <w:sz w:val="21"/>
        </w:rPr>
        <w:t xml:space="preserve"> pada tahun 2000 tersebut dapat dilihat pada </w:t>
      </w:r>
      <w:r w:rsidR="00503CEE">
        <w:rPr>
          <w:sz w:val="21"/>
        </w:rPr>
        <w:t>G</w:t>
      </w:r>
      <w:r w:rsidR="00547844" w:rsidRPr="00503CEE">
        <w:rPr>
          <w:sz w:val="21"/>
        </w:rPr>
        <w:t>ambar 2 dan 3 di bawah ini.</w:t>
      </w:r>
    </w:p>
    <w:p w14:paraId="2F6C9B79" w14:textId="77777777" w:rsidR="00547844" w:rsidRDefault="00547844" w:rsidP="00547844">
      <w:pPr>
        <w:ind w:left="1134" w:right="1133"/>
        <w:jc w:val="both"/>
        <w:rPr>
          <w:rFonts w:ascii="Cambria" w:eastAsia="Cambria" w:hAnsi="Cambria" w:cs="Cambria"/>
          <w:color w:val="000000"/>
          <w:sz w:val="20"/>
          <w:szCs w:val="20"/>
        </w:rPr>
      </w:pPr>
    </w:p>
    <w:p w14:paraId="74954EC4" w14:textId="77777777" w:rsidR="00547844" w:rsidRDefault="00547844" w:rsidP="00547844">
      <w:pPr>
        <w:ind w:left="1134" w:right="1133"/>
        <w:jc w:val="both"/>
        <w:rPr>
          <w:rFonts w:ascii="Cambria" w:eastAsia="Cambria" w:hAnsi="Cambria" w:cs="Cambria"/>
          <w:color w:val="000000"/>
          <w:sz w:val="20"/>
          <w:szCs w:val="20"/>
        </w:rPr>
      </w:pPr>
    </w:p>
    <w:p w14:paraId="1EFB9EEE" w14:textId="77777777" w:rsidR="00547844" w:rsidRDefault="00547844" w:rsidP="00547844">
      <w:pPr>
        <w:ind w:left="1134" w:right="1133"/>
        <w:jc w:val="both"/>
        <w:rPr>
          <w:rFonts w:ascii="Cambria" w:eastAsia="Cambria" w:hAnsi="Cambria" w:cs="Cambria"/>
          <w:color w:val="000000"/>
          <w:sz w:val="20"/>
          <w:szCs w:val="20"/>
        </w:rPr>
      </w:pPr>
    </w:p>
    <w:p w14:paraId="360CCF54" w14:textId="77777777" w:rsidR="00547844" w:rsidRDefault="00547844" w:rsidP="00547844">
      <w:pPr>
        <w:ind w:left="1134" w:right="1133"/>
        <w:jc w:val="both"/>
        <w:rPr>
          <w:rFonts w:ascii="Cambria" w:eastAsia="Cambria" w:hAnsi="Cambria" w:cs="Cambria"/>
          <w:color w:val="000000"/>
          <w:sz w:val="20"/>
          <w:szCs w:val="20"/>
        </w:rPr>
      </w:pPr>
    </w:p>
    <w:p w14:paraId="247A8C34" w14:textId="77777777" w:rsidR="00547844" w:rsidRDefault="00547844" w:rsidP="00547844">
      <w:pPr>
        <w:ind w:left="1134" w:right="1133"/>
        <w:jc w:val="both"/>
        <w:rPr>
          <w:rFonts w:ascii="Cambria" w:eastAsia="Cambria" w:hAnsi="Cambria" w:cs="Cambria"/>
          <w:color w:val="000000"/>
          <w:sz w:val="20"/>
          <w:szCs w:val="20"/>
        </w:rPr>
      </w:pPr>
    </w:p>
    <w:p w14:paraId="0C6173B2" w14:textId="77777777" w:rsidR="00547844" w:rsidRDefault="00547844" w:rsidP="00547844">
      <w:pPr>
        <w:ind w:left="1134" w:right="1133"/>
        <w:jc w:val="both"/>
        <w:rPr>
          <w:rFonts w:ascii="Cambria" w:eastAsia="Cambria" w:hAnsi="Cambria" w:cs="Cambria"/>
          <w:color w:val="000000"/>
          <w:sz w:val="20"/>
          <w:szCs w:val="20"/>
        </w:rPr>
      </w:pPr>
    </w:p>
    <w:p w14:paraId="11A02E1C" w14:textId="77777777" w:rsidR="00547844" w:rsidRDefault="00547844" w:rsidP="00547844">
      <w:pPr>
        <w:rPr>
          <w:rFonts w:ascii="Cambria" w:eastAsia="Cambria" w:hAnsi="Cambria" w:cs="Cambria"/>
          <w:sz w:val="20"/>
          <w:szCs w:val="20"/>
        </w:rPr>
      </w:pPr>
    </w:p>
    <w:p w14:paraId="4915B5B9" w14:textId="77777777" w:rsidR="00547844" w:rsidRDefault="00547844" w:rsidP="00547844">
      <w:pPr>
        <w:rPr>
          <w:rFonts w:ascii="Cambria" w:eastAsia="Cambria" w:hAnsi="Cambria" w:cs="Cambria"/>
          <w:sz w:val="20"/>
          <w:szCs w:val="20"/>
        </w:rPr>
      </w:pPr>
    </w:p>
    <w:p w14:paraId="60E953F8" w14:textId="77777777" w:rsidR="00547844" w:rsidRDefault="00547844" w:rsidP="00547844">
      <w:pPr>
        <w:rPr>
          <w:rFonts w:ascii="Cambria" w:eastAsia="Cambria" w:hAnsi="Cambria" w:cs="Cambria"/>
          <w:sz w:val="20"/>
          <w:szCs w:val="20"/>
        </w:rPr>
      </w:pPr>
    </w:p>
    <w:p w14:paraId="72474228" w14:textId="77777777" w:rsidR="00547844" w:rsidRDefault="00547844" w:rsidP="00547844">
      <w:pPr>
        <w:rPr>
          <w:rFonts w:ascii="Cambria" w:eastAsia="Cambria" w:hAnsi="Cambria" w:cs="Cambria"/>
          <w:sz w:val="20"/>
          <w:szCs w:val="20"/>
        </w:rPr>
      </w:pPr>
    </w:p>
    <w:p w14:paraId="10F4FA9A" w14:textId="08C5204D" w:rsidR="00891A95" w:rsidRDefault="00891A95" w:rsidP="00891A95">
      <w:pPr>
        <w:pStyle w:val="6TabelJudulTableTitle"/>
        <w:spacing w:before="120" w:after="120" w:line="276" w:lineRule="auto"/>
        <w:jc w:val="center"/>
        <w:rPr>
          <w:rFonts w:eastAsia="Cambria" w:cs="Cambria"/>
          <w:b w:val="0"/>
          <w:color w:val="000000"/>
        </w:rPr>
      </w:pPr>
      <w:r w:rsidRPr="00891A95">
        <w:t>Gambar</w:t>
      </w:r>
      <w:r>
        <w:t xml:space="preserve"> 2. Tampak Depan</w:t>
      </w:r>
    </w:p>
    <w:p w14:paraId="74F41977" w14:textId="47CC6ED8" w:rsidR="00547844" w:rsidRDefault="00891A95" w:rsidP="00891A95">
      <w:pPr>
        <w:pStyle w:val="6TabelJudulTableTitle"/>
        <w:spacing w:before="120" w:after="120" w:line="276" w:lineRule="auto"/>
        <w:jc w:val="center"/>
      </w:pPr>
      <w:r w:rsidRPr="00891A95">
        <w:rPr>
          <w:noProof/>
        </w:rPr>
        <mc:AlternateContent>
          <mc:Choice Requires="wpg">
            <w:drawing>
              <wp:anchor distT="0" distB="0" distL="114300" distR="114300" simplePos="0" relativeHeight="251677696" behindDoc="0" locked="0" layoutInCell="1" allowOverlap="1" wp14:anchorId="5931B792" wp14:editId="3C474C23">
                <wp:simplePos x="0" y="0"/>
                <wp:positionH relativeFrom="column">
                  <wp:posOffset>1766697</wp:posOffset>
                </wp:positionH>
                <wp:positionV relativeFrom="paragraph">
                  <wp:posOffset>207264</wp:posOffset>
                </wp:positionV>
                <wp:extent cx="2499366" cy="2206666"/>
                <wp:effectExtent l="0" t="0" r="15240" b="3175"/>
                <wp:wrapNone/>
                <wp:docPr id="188707458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366" cy="2206666"/>
                          <a:chOff x="39676" y="24960"/>
                          <a:chExt cx="30794" cy="25586"/>
                        </a:xfrm>
                      </wpg:grpSpPr>
                      <wpg:grpSp>
                        <wpg:cNvPr id="11917056" name="Group 83"/>
                        <wpg:cNvGrpSpPr>
                          <a:grpSpLocks/>
                        </wpg:cNvGrpSpPr>
                        <wpg:grpSpPr bwMode="auto">
                          <a:xfrm>
                            <a:off x="39676" y="24960"/>
                            <a:ext cx="30794" cy="25586"/>
                            <a:chOff x="39676" y="24960"/>
                            <a:chExt cx="30793" cy="25586"/>
                          </a:xfrm>
                        </wpg:grpSpPr>
                        <wps:wsp>
                          <wps:cNvPr id="1500481883" name="Rectangle 84"/>
                          <wps:cNvSpPr>
                            <a:spLocks noChangeArrowheads="1"/>
                          </wps:cNvSpPr>
                          <wps:spPr bwMode="auto">
                            <a:xfrm>
                              <a:off x="39905" y="26454"/>
                              <a:ext cx="25215" cy="2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0A44" w14:textId="77777777" w:rsidR="00547844" w:rsidRDefault="00547844" w:rsidP="00547844">
                                <w:pPr>
                                  <w:spacing w:after="0" w:line="240" w:lineRule="auto"/>
                                  <w:textDirection w:val="btLr"/>
                                </w:pPr>
                              </w:p>
                            </w:txbxContent>
                          </wps:txbx>
                          <wps:bodyPr rot="0" vert="horz" wrap="square" lIns="91425" tIns="91425" rIns="91425" bIns="91425" anchor="ctr" anchorCtr="0" upright="1">
                            <a:noAutofit/>
                          </wps:bodyPr>
                        </wps:wsp>
                        <wpg:grpSp>
                          <wpg:cNvPr id="772231398" name="Group 85"/>
                          <wpg:cNvGrpSpPr>
                            <a:grpSpLocks/>
                          </wpg:cNvGrpSpPr>
                          <wpg:grpSpPr bwMode="auto">
                            <a:xfrm>
                              <a:off x="39676" y="24960"/>
                              <a:ext cx="30793" cy="25586"/>
                              <a:chOff x="-229" y="-92"/>
                              <a:chExt cx="30792" cy="25586"/>
                            </a:xfrm>
                          </wpg:grpSpPr>
                          <wps:wsp>
                            <wps:cNvPr id="73291120" name="Rectangle 86"/>
                            <wps:cNvSpPr>
                              <a:spLocks noChangeArrowheads="1"/>
                            </wps:cNvSpPr>
                            <wps:spPr bwMode="auto">
                              <a:xfrm>
                                <a:off x="-229" y="-92"/>
                                <a:ext cx="27108" cy="15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2861" w14:textId="77777777" w:rsidR="00547844" w:rsidRPr="0054266E" w:rsidRDefault="00547844" w:rsidP="00503CEE">
                                  <w:pPr>
                                    <w:pStyle w:val="6TabelJudulTableTitle"/>
                                    <w:spacing w:before="120" w:after="120" w:line="276" w:lineRule="auto"/>
                                    <w:jc w:val="center"/>
                                  </w:pPr>
                                </w:p>
                              </w:txbxContent>
                            </wps:txbx>
                            <wps:bodyPr rot="0" vert="horz" wrap="square" lIns="91425" tIns="91425" rIns="91425" bIns="91425" anchor="ctr" anchorCtr="0" upright="1">
                              <a:noAutofit/>
                            </wps:bodyPr>
                          </wps:wsp>
                          <wpg:grpSp>
                            <wpg:cNvPr id="28183716" name="Group 87"/>
                            <wpg:cNvGrpSpPr>
                              <a:grpSpLocks/>
                            </wpg:cNvGrpSpPr>
                            <wpg:grpSpPr bwMode="auto">
                              <a:xfrm>
                                <a:off x="0" y="0"/>
                                <a:ext cx="30563" cy="25494"/>
                                <a:chOff x="-7048" y="-2476"/>
                                <a:chExt cx="30565" cy="25494"/>
                              </a:xfrm>
                            </wpg:grpSpPr>
                            <pic:pic xmlns:pic="http://schemas.openxmlformats.org/drawingml/2006/picture">
                              <pic:nvPicPr>
                                <pic:cNvPr id="869366249" name="Shape 41"/>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l="13974" t="5273" r="23961" b="4584"/>
                                <a:stretch>
                                  <a:fillRect/>
                                </a:stretch>
                              </pic:blipFill>
                              <pic:spPr bwMode="auto">
                                <a:xfrm rot="5400000">
                                  <a:off x="-10797" y="1273"/>
                                  <a:ext cx="25494" cy="17995"/>
                                </a:xfrm>
                                <a:prstGeom prst="rect">
                                  <a:avLst/>
                                </a:prstGeom>
                                <a:noFill/>
                                <a:extLst>
                                  <a:ext uri="{909E8E84-426E-40DD-AFC4-6F175D3DCCD1}">
                                    <a14:hiddenFill xmlns:a14="http://schemas.microsoft.com/office/drawing/2010/main">
                                      <a:solidFill>
                                        <a:srgbClr val="FFFFFF"/>
                                      </a:solidFill>
                                    </a14:hiddenFill>
                                  </a:ext>
                                </a:extLst>
                              </pic:spPr>
                            </pic:pic>
                            <wps:wsp>
                              <wps:cNvPr id="331895946" name="Rounded Rectangle 88"/>
                              <wps:cNvSpPr>
                                <a:spLocks noChangeArrowheads="1"/>
                              </wps:cNvSpPr>
                              <wps:spPr bwMode="auto">
                                <a:xfrm>
                                  <a:off x="13202" y="-1660"/>
                                  <a:ext cx="10315" cy="4888"/>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4F2EE853" w14:textId="77777777" w:rsidR="00547844" w:rsidRPr="00891A95" w:rsidRDefault="00547844" w:rsidP="00547844">
                                    <w:pPr>
                                      <w:spacing w:line="240" w:lineRule="auto"/>
                                      <w:jc w:val="center"/>
                                      <w:textDirection w:val="btLr"/>
                                      <w:rPr>
                                        <w:sz w:val="18"/>
                                        <w:szCs w:val="18"/>
                                      </w:rPr>
                                    </w:pPr>
                                    <w:r w:rsidRPr="00891A95">
                                      <w:rPr>
                                        <w:i/>
                                        <w:color w:val="000000"/>
                                        <w:sz w:val="18"/>
                                        <w:szCs w:val="18"/>
                                      </w:rPr>
                                      <w:t>Samu’u Canga</w:t>
                                    </w:r>
                                  </w:p>
                                </w:txbxContent>
                              </wps:txbx>
                              <wps:bodyPr rot="0" vert="horz" wrap="square" lIns="91425" tIns="45698" rIns="91425" bIns="45698" anchor="ctr" anchorCtr="0" upright="1">
                                <a:noAutofit/>
                              </wps:bodyPr>
                            </wps:wsp>
                          </wpg:grpSp>
                          <wps:wsp>
                            <wps:cNvPr id="155666035" name="Straight Arrow Connector 89"/>
                            <wps:cNvCnPr>
                              <a:cxnSpLocks noChangeShapeType="1"/>
                            </wps:cNvCnPr>
                            <wps:spPr bwMode="auto">
                              <a:xfrm>
                                <a:off x="9906" y="2857"/>
                                <a:ext cx="10001" cy="95"/>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931B792" id="Group 26" o:spid="_x0000_s1061" style="position:absolute;left:0;text-align:left;margin-left:139.1pt;margin-top:16.3pt;width:196.8pt;height:173.75pt;z-index:251677696" coordorigin="39676,24960" coordsize="30794,25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">
                <v:group id="Group 83" o:spid="_x0000_s1062" style="position:absolute;left:39676;top:24960;width:30794;height:25586" coordorigin="39676,24960" coordsize="30793,2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">
                  <v:rect id="Rectangle 84" o:spid="_x0000_s1063" style="position:absolute;left:39905;top:26454;width:25215;height:2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" filled="f" stroked="f">
                    <v:textbox inset="2.53958mm,2.53958mm,2.53958mm,2.53958mm">
                      <w:txbxContent>
                        <w:p w14:paraId="223C0A44" w14:textId="77777777" w:rsidR="00547844" w:rsidRDefault="00547844" w:rsidP="00547844">
                          <w:pPr>
                            <w:spacing w:after="0" w:line="240" w:lineRule="auto"/>
                            <w:textDirection w:val="btLr"/>
                          </w:pPr>
                        </w:p>
                      </w:txbxContent>
                    </v:textbox>
                  </v:rect>
                  <v:group id="Group 85" o:spid="_x0000_s1064" style="position:absolute;left:39676;top:24960;width:30793;height:25586" coordorigin="-229,-92" coordsize="30792,2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">
                    <v:rect id="Rectangle 86" o:spid="_x0000_s1065" style="position:absolute;left:-229;top:-92;width:27108;height:1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" filled="f" stroked="f">
                      <v:textbox inset="2.53958mm,2.53958mm,2.53958mm,2.53958mm">
                        <w:txbxContent>
                          <w:p w14:paraId="07F82861" w14:textId="77777777" w:rsidR="00547844" w:rsidRPr="0054266E" w:rsidRDefault="00547844" w:rsidP="00503CEE">
                            <w:pPr>
                              <w:pStyle w:val="6TabelJudulTableTitle"/>
                              <w:spacing w:before="120" w:after="120" w:line="276" w:lineRule="auto"/>
                              <w:jc w:val="center"/>
                            </w:pPr>
                          </w:p>
                        </w:txbxContent>
                      </v:textbox>
                    </v:rect>
                    <v:group id="Group 87" o:spid="_x0000_s1066" style="position:absolute;width:30563;height:25494" coordorigin="-7048,-2476" coordsize="30565,2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">
                      <v:shape id="Shape 41" o:spid="_x0000_s1067" type="#_x0000_t75" style="position:absolute;left:-10797;top:1273;width:25494;height:17995;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">
                        <v:imagedata r:id="rId29" o:title="" croptop="3456f" cropbottom="3004f" cropleft="9158f" cropright="15703f"/>
                      </v:shape>
                      <v:roundrect id="Rounded Rectangle 88" o:spid="_x0000_s1068" style="position:absolute;left:13202;top:-1660;width:10315;height:4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" fillcolor="white [3201]" strokecolor="black [3200]" strokeweight="1pt">
                        <v:stroke startarrowwidth="narrow" startarrowlength="short" endarrowwidth="narrow" endarrowlength="short" joinstyle="miter"/>
                        <v:textbox inset="2.53958mm,1.2694mm,2.53958mm,1.2694mm">
                          <w:txbxContent>
                            <w:p w14:paraId="4F2EE853" w14:textId="77777777" w:rsidR="00547844" w:rsidRPr="00891A95" w:rsidRDefault="00547844" w:rsidP="00547844">
                              <w:pPr>
                                <w:spacing w:line="240" w:lineRule="auto"/>
                                <w:jc w:val="center"/>
                                <w:textDirection w:val="btLr"/>
                                <w:rPr>
                                  <w:sz w:val="18"/>
                                  <w:szCs w:val="18"/>
                                </w:rPr>
                              </w:pPr>
                              <w:r w:rsidRPr="00891A95">
                                <w:rPr>
                                  <w:i/>
                                  <w:color w:val="000000"/>
                                  <w:sz w:val="18"/>
                                  <w:szCs w:val="18"/>
                                </w:rPr>
                                <w:t>Samu’u Canga</w:t>
                              </w:r>
                            </w:p>
                          </w:txbxContent>
                        </v:textbox>
                      </v:roundrect>
                    </v:group>
                    <v:shape id="Straight Arrow Connector 89" o:spid="_x0000_s1069" type="#_x0000_t32" style="position:absolute;left:9906;top:2857;width:10001;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" strokecolor="black [3200]" strokeweight="1.5pt">
                      <v:stroke startarrowwidth="narrow" startarrowlength="short" endarrow="block" joinstyle="miter"/>
                    </v:shape>
                  </v:group>
                </v:group>
              </v:group>
            </w:pict>
          </mc:Fallback>
        </mc:AlternateContent>
      </w:r>
    </w:p>
    <w:p w14:paraId="47AE1146" w14:textId="77777777" w:rsidR="00891A95" w:rsidRPr="0054266E" w:rsidRDefault="00891A95" w:rsidP="00891A95">
      <w:pPr>
        <w:pStyle w:val="6TabelJudulTableTitle"/>
        <w:spacing w:before="120" w:after="120" w:line="276" w:lineRule="auto"/>
        <w:jc w:val="center"/>
      </w:pPr>
    </w:p>
    <w:p w14:paraId="5381DA3F" w14:textId="77777777" w:rsidR="00547844" w:rsidRDefault="00547844" w:rsidP="00547844">
      <w:pPr>
        <w:ind w:left="426"/>
        <w:jc w:val="center"/>
        <w:rPr>
          <w:rFonts w:ascii="Cambria" w:eastAsia="Cambria" w:hAnsi="Cambria" w:cs="Cambria"/>
          <w:b/>
          <w:color w:val="000000"/>
          <w:sz w:val="21"/>
          <w:szCs w:val="21"/>
        </w:rPr>
      </w:pPr>
    </w:p>
    <w:p w14:paraId="379E9202" w14:textId="77777777" w:rsidR="00547844" w:rsidRDefault="00547844" w:rsidP="00547844">
      <w:pPr>
        <w:ind w:left="426"/>
        <w:jc w:val="center"/>
        <w:rPr>
          <w:rFonts w:ascii="Cambria" w:eastAsia="Cambria" w:hAnsi="Cambria" w:cs="Cambria"/>
          <w:b/>
          <w:color w:val="000000"/>
          <w:sz w:val="21"/>
          <w:szCs w:val="21"/>
        </w:rPr>
      </w:pPr>
    </w:p>
    <w:p w14:paraId="59541883" w14:textId="77777777" w:rsidR="00547844" w:rsidRDefault="00547844" w:rsidP="00547844">
      <w:pPr>
        <w:ind w:left="426"/>
        <w:jc w:val="center"/>
        <w:rPr>
          <w:rFonts w:ascii="Cambria" w:eastAsia="Cambria" w:hAnsi="Cambria" w:cs="Cambria"/>
          <w:b/>
          <w:color w:val="000000"/>
          <w:sz w:val="21"/>
          <w:szCs w:val="21"/>
        </w:rPr>
      </w:pPr>
    </w:p>
    <w:p w14:paraId="0A3D45DD" w14:textId="77777777" w:rsidR="00547844" w:rsidRDefault="00547844" w:rsidP="00547844">
      <w:pPr>
        <w:ind w:left="426"/>
        <w:jc w:val="center"/>
        <w:rPr>
          <w:rFonts w:ascii="Cambria" w:eastAsia="Cambria" w:hAnsi="Cambria" w:cs="Cambria"/>
          <w:b/>
          <w:color w:val="000000"/>
          <w:sz w:val="21"/>
          <w:szCs w:val="21"/>
        </w:rPr>
      </w:pPr>
    </w:p>
    <w:p w14:paraId="6BADF4D1" w14:textId="77777777" w:rsidR="00547844" w:rsidRDefault="00547844" w:rsidP="00547844">
      <w:pPr>
        <w:ind w:left="426"/>
        <w:jc w:val="center"/>
        <w:rPr>
          <w:rFonts w:ascii="Cambria" w:eastAsia="Cambria" w:hAnsi="Cambria" w:cs="Cambria"/>
          <w:b/>
          <w:color w:val="000000"/>
          <w:sz w:val="21"/>
          <w:szCs w:val="21"/>
        </w:rPr>
      </w:pPr>
    </w:p>
    <w:p w14:paraId="0B95E559" w14:textId="77777777" w:rsidR="00547844" w:rsidRDefault="00547844" w:rsidP="00547844">
      <w:pPr>
        <w:ind w:left="426"/>
        <w:jc w:val="center"/>
        <w:rPr>
          <w:rFonts w:ascii="Cambria" w:eastAsia="Cambria" w:hAnsi="Cambria" w:cs="Cambria"/>
          <w:b/>
          <w:sz w:val="21"/>
          <w:szCs w:val="21"/>
        </w:rPr>
      </w:pPr>
    </w:p>
    <w:p w14:paraId="6F4E6225" w14:textId="77777777" w:rsidR="00547844" w:rsidRDefault="00547844" w:rsidP="00547844">
      <w:pPr>
        <w:rPr>
          <w:rFonts w:ascii="Cambria" w:eastAsia="Cambria" w:hAnsi="Cambria" w:cs="Cambria"/>
          <w:b/>
          <w:sz w:val="21"/>
          <w:szCs w:val="21"/>
        </w:rPr>
      </w:pPr>
    </w:p>
    <w:p w14:paraId="692E0EFD" w14:textId="21940286" w:rsidR="00891A95" w:rsidRDefault="00547844" w:rsidP="00891A95">
      <w:pPr>
        <w:pStyle w:val="6TabelJudulTableTitle"/>
        <w:spacing w:before="120" w:after="120" w:line="276" w:lineRule="auto"/>
        <w:jc w:val="center"/>
      </w:pPr>
      <w:r>
        <w:t>Gambar 3. Tampak Belakang</w:t>
      </w:r>
    </w:p>
    <w:p w14:paraId="0EF96444" w14:textId="360F603A" w:rsidR="00547844" w:rsidRDefault="00547844" w:rsidP="00891A95">
      <w:pPr>
        <w:pStyle w:val="4SubJudultanpaNomor"/>
        <w:numPr>
          <w:ilvl w:val="0"/>
          <w:numId w:val="19"/>
        </w:numPr>
      </w:pPr>
      <w:r w:rsidRPr="00891A95">
        <w:rPr>
          <w:rFonts w:ascii="Cambria" w:hAnsi="Cambria"/>
          <w:b w:val="0"/>
          <w:bCs w:val="0"/>
          <w:sz w:val="21"/>
          <w:szCs w:val="21"/>
        </w:rPr>
        <w:t xml:space="preserve">Tata Busana Tari </w:t>
      </w:r>
      <w:r w:rsidR="00891A95" w:rsidRPr="00891A95">
        <w:rPr>
          <w:rFonts w:ascii="Cambria" w:hAnsi="Cambria"/>
          <w:b w:val="0"/>
          <w:bCs w:val="0"/>
          <w:i/>
          <w:sz w:val="21"/>
          <w:szCs w:val="21"/>
        </w:rPr>
        <w:t>Wura Bongi Monca</w:t>
      </w:r>
      <w:r w:rsidRPr="00891A95">
        <w:rPr>
          <w:rFonts w:ascii="Cambria" w:hAnsi="Cambria"/>
          <w:b w:val="0"/>
          <w:bCs w:val="0"/>
          <w:sz w:val="21"/>
          <w:szCs w:val="21"/>
        </w:rPr>
        <w:t xml:space="preserve"> Tahun 2001-2008</w:t>
      </w:r>
    </w:p>
    <w:p w14:paraId="108839C1" w14:textId="0EB6923C" w:rsidR="00547844" w:rsidRPr="00503CEE" w:rsidRDefault="00547844" w:rsidP="00503CEE">
      <w:pPr>
        <w:pStyle w:val="5TextTeks"/>
        <w:spacing w:after="200" w:line="276" w:lineRule="auto"/>
        <w:rPr>
          <w:sz w:val="21"/>
        </w:rPr>
      </w:pPr>
      <w:r w:rsidRPr="00503CEE">
        <w:rPr>
          <w:sz w:val="21"/>
        </w:rPr>
        <w:t xml:space="preserve">Memasuki tahun 2000 tata busana tari </w:t>
      </w:r>
      <w:r w:rsidR="00891A95" w:rsidRPr="00891A95">
        <w:rPr>
          <w:i/>
          <w:sz w:val="21"/>
        </w:rPr>
        <w:t>Wura Bongi Monca</w:t>
      </w:r>
      <w:r w:rsidRPr="00503CEE">
        <w:rPr>
          <w:sz w:val="21"/>
        </w:rPr>
        <w:t xml:space="preserve"> terlihat lebih berkembang mulai dari jungge, motif pada baju Bodo dan sarung yang digunakan. Berdasarkan hasil wawancara dengan Siti Linda Yuliarti (62) pada tanggal 30 Juni 2020 sebagai berikut:</w:t>
      </w:r>
    </w:p>
    <w:p w14:paraId="551C6BAA" w14:textId="77777777" w:rsidR="00547844" w:rsidRPr="00503CEE" w:rsidRDefault="00547844" w:rsidP="00503CEE">
      <w:pPr>
        <w:pStyle w:val="91Interview"/>
        <w:spacing w:after="120"/>
        <w:ind w:right="851"/>
        <w:rPr>
          <w:sz w:val="20"/>
          <w:szCs w:val="20"/>
        </w:rPr>
      </w:pPr>
      <w:r w:rsidRPr="00503CEE">
        <w:rPr>
          <w:sz w:val="20"/>
          <w:szCs w:val="20"/>
        </w:rPr>
        <w:t>“...Ru’u ba jungge wara tambahan kani kembang goyang. Kalo baju na ntenep kani kain satin, cuman motif na weha ma lebih na’e wali sato’i bunga na anae, auja loaku na wara beda na ni ana. Tembe na cepe kaira tembe salungka. Pala bagian tembe na kani kaira kain, na waraja kreasi na. Labo di eda si lebih sopan anae…”.</w:t>
      </w:r>
    </w:p>
    <w:p w14:paraId="4FE6D8C2" w14:textId="77777777" w:rsidR="00547844" w:rsidRPr="00503CEE" w:rsidRDefault="00547844" w:rsidP="00503CEE">
      <w:pPr>
        <w:pStyle w:val="91Interview"/>
        <w:spacing w:after="120"/>
        <w:ind w:right="851"/>
        <w:rPr>
          <w:sz w:val="20"/>
          <w:szCs w:val="20"/>
        </w:rPr>
      </w:pPr>
      <w:r w:rsidRPr="00503CEE">
        <w:rPr>
          <w:sz w:val="20"/>
          <w:szCs w:val="20"/>
        </w:rPr>
        <w:t>“...untuk mahkota ada penambahan aksesoris yaitu kembang goyang. Kalau baju tetap menggunakan bahan dasar kain satin, hanya saja untuk motif manik-manik bunga yang dipilih ukurannya lebih besar dari pada sebelumnya, biar ada perbedaan saja. Sarung diganti dengan sarung salungka (kain tenun dari kapas). Tapi di bagian rok ada tambahan kain agar terlihat lebih sopan saja, tentunya kreasi juga nak...”.</w:t>
      </w:r>
    </w:p>
    <w:p w14:paraId="66165900" w14:textId="7A904268" w:rsidR="00547844" w:rsidRPr="00503CEE" w:rsidRDefault="000B77AD" w:rsidP="00503CEE">
      <w:pPr>
        <w:pStyle w:val="5TextTeks"/>
        <w:spacing w:after="200" w:line="276" w:lineRule="auto"/>
        <w:rPr>
          <w:sz w:val="21"/>
        </w:rPr>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635C4337" wp14:editId="60A7D588">
                <wp:simplePos x="0" y="0"/>
                <wp:positionH relativeFrom="column">
                  <wp:posOffset>370713</wp:posOffset>
                </wp:positionH>
                <wp:positionV relativeFrom="paragraph">
                  <wp:posOffset>481457</wp:posOffset>
                </wp:positionV>
                <wp:extent cx="3547110" cy="2693670"/>
                <wp:effectExtent l="0" t="0" r="15240" b="0"/>
                <wp:wrapNone/>
                <wp:docPr id="15092138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2693670"/>
                          <a:chOff x="32028" y="19894"/>
                          <a:chExt cx="42863" cy="35490"/>
                        </a:xfrm>
                      </wpg:grpSpPr>
                      <wpg:grpSp>
                        <wpg:cNvPr id="436503686" name="Group 91"/>
                        <wpg:cNvGrpSpPr>
                          <a:grpSpLocks/>
                        </wpg:cNvGrpSpPr>
                        <wpg:grpSpPr bwMode="auto">
                          <a:xfrm>
                            <a:off x="32028" y="19894"/>
                            <a:ext cx="42863" cy="35490"/>
                            <a:chOff x="32695" y="18890"/>
                            <a:chExt cx="41529" cy="37480"/>
                          </a:xfrm>
                        </wpg:grpSpPr>
                        <wps:wsp>
                          <wps:cNvPr id="392818699" name="Rectangle 92"/>
                          <wps:cNvSpPr>
                            <a:spLocks noChangeArrowheads="1"/>
                          </wps:cNvSpPr>
                          <wps:spPr bwMode="auto">
                            <a:xfrm>
                              <a:off x="32695" y="19229"/>
                              <a:ext cx="41529" cy="3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1DA96" w14:textId="77777777" w:rsidR="00547844" w:rsidRDefault="00547844" w:rsidP="00547844">
                                <w:pPr>
                                  <w:spacing w:after="0" w:line="240" w:lineRule="auto"/>
                                  <w:textDirection w:val="btLr"/>
                                </w:pPr>
                              </w:p>
                            </w:txbxContent>
                          </wps:txbx>
                          <wps:bodyPr rot="0" vert="horz" wrap="square" lIns="91425" tIns="91425" rIns="91425" bIns="91425" anchor="ctr" anchorCtr="0" upright="1">
                            <a:noAutofit/>
                          </wps:bodyPr>
                        </wps:wsp>
                        <wpg:grpSp>
                          <wpg:cNvPr id="1674506437" name="Group 93"/>
                          <wpg:cNvGrpSpPr>
                            <a:grpSpLocks/>
                          </wpg:cNvGrpSpPr>
                          <wpg:grpSpPr bwMode="auto">
                            <a:xfrm>
                              <a:off x="32695" y="18890"/>
                              <a:ext cx="41529" cy="37480"/>
                              <a:chOff x="0" y="-339"/>
                              <a:chExt cx="41529" cy="37480"/>
                            </a:xfrm>
                          </wpg:grpSpPr>
                          <wps:wsp>
                            <wps:cNvPr id="2062687790" name="Rectangle 95"/>
                            <wps:cNvSpPr>
                              <a:spLocks noChangeArrowheads="1"/>
                            </wps:cNvSpPr>
                            <wps:spPr bwMode="auto">
                              <a:xfrm>
                                <a:off x="0" y="0"/>
                                <a:ext cx="41529" cy="3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3534F" w14:textId="77777777" w:rsidR="00547844" w:rsidRDefault="00547844" w:rsidP="0054266E">
                                  <w:pPr>
                                    <w:pStyle w:val="8Gambar"/>
                                  </w:pPr>
                                </w:p>
                              </w:txbxContent>
                            </wps:txbx>
                            <wps:bodyPr rot="0" vert="horz" wrap="square" lIns="91425" tIns="91425" rIns="91425" bIns="91425" anchor="ctr" anchorCtr="0" upright="1">
                              <a:noAutofit/>
                            </wps:bodyPr>
                          </wps:wsp>
                          <wps:wsp>
                            <wps:cNvPr id="701908801" name="Rounded Rectangle 32"/>
                            <wps:cNvSpPr>
                              <a:spLocks noChangeArrowheads="1"/>
                            </wps:cNvSpPr>
                            <wps:spPr bwMode="auto">
                              <a:xfrm>
                                <a:off x="30289" y="4000"/>
                                <a:ext cx="11240" cy="3889"/>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3AE11F93"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Jungge Mundu</w:t>
                                  </w:r>
                                </w:p>
                              </w:txbxContent>
                            </wps:txbx>
                            <wps:bodyPr rot="0" vert="horz" wrap="square" lIns="91425" tIns="45698" rIns="91425" bIns="45698" anchor="ctr" anchorCtr="0" upright="1">
                              <a:noAutofit/>
                            </wps:bodyPr>
                          </wps:wsp>
                          <wps:wsp>
                            <wps:cNvPr id="1604825784" name="Rounded Rectangle 33"/>
                            <wps:cNvSpPr>
                              <a:spLocks noChangeArrowheads="1"/>
                            </wps:cNvSpPr>
                            <wps:spPr bwMode="auto">
                              <a:xfrm>
                                <a:off x="27424" y="-339"/>
                                <a:ext cx="13960" cy="3672"/>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3295BE2A" w14:textId="77777777" w:rsidR="00547844" w:rsidRPr="000B77AD" w:rsidRDefault="00547844" w:rsidP="00547844">
                                  <w:pPr>
                                    <w:spacing w:line="240" w:lineRule="auto"/>
                                    <w:jc w:val="center"/>
                                    <w:textDirection w:val="btLr"/>
                                    <w:rPr>
                                      <w:sz w:val="18"/>
                                      <w:szCs w:val="18"/>
                                    </w:rPr>
                                  </w:pPr>
                                  <w:r w:rsidRPr="000B77AD">
                                    <w:rPr>
                                      <w:color w:val="000000"/>
                                      <w:sz w:val="18"/>
                                      <w:szCs w:val="18"/>
                                    </w:rPr>
                                    <w:t>Kembang goyang</w:t>
                                  </w:r>
                                </w:p>
                              </w:txbxContent>
                            </wps:txbx>
                            <wps:bodyPr rot="0" vert="horz" wrap="square" lIns="91425" tIns="45698" rIns="91425" bIns="45698" anchor="ctr" anchorCtr="0" upright="1">
                              <a:noAutofit/>
                            </wps:bodyPr>
                          </wps:wsp>
                          <pic:pic xmlns:pic="http://schemas.openxmlformats.org/drawingml/2006/picture">
                            <pic:nvPicPr>
                              <pic:cNvPr id="2133460906" name="Shape 72"/>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l="19974" t="13397" r="22404" b="192"/>
                              <a:stretch>
                                <a:fillRect/>
                              </a:stretch>
                            </pic:blipFill>
                            <pic:spPr bwMode="auto">
                              <a:xfrm>
                                <a:off x="13811" y="1143"/>
                                <a:ext cx="11671" cy="35998"/>
                              </a:xfrm>
                              <a:prstGeom prst="rect">
                                <a:avLst/>
                              </a:prstGeom>
                              <a:noFill/>
                              <a:extLst>
                                <a:ext uri="{909E8E84-426E-40DD-AFC4-6F175D3DCCD1}">
                                  <a14:hiddenFill xmlns:a14="http://schemas.microsoft.com/office/drawing/2010/main">
                                    <a:solidFill>
                                      <a:srgbClr val="FFFFFF"/>
                                    </a:solidFill>
                                  </a14:hiddenFill>
                                </a:ext>
                              </a:extLst>
                            </pic:spPr>
                          </pic:pic>
                          <wps:wsp>
                            <wps:cNvPr id="250682426" name="Straight Arrow Connector 35"/>
                            <wps:cNvCnPr>
                              <a:cxnSpLocks noChangeShapeType="1"/>
                            </wps:cNvCnPr>
                            <wps:spPr bwMode="auto">
                              <a:xfrm>
                                <a:off x="20955" y="16573"/>
                                <a:ext cx="7048"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024145369" name="Straight Arrow Connector 36"/>
                            <wps:cNvCnPr>
                              <a:cxnSpLocks noChangeShapeType="1"/>
                            </wps:cNvCnPr>
                            <wps:spPr bwMode="auto">
                              <a:xfrm rot="10800000">
                                <a:off x="8953" y="17621"/>
                                <a:ext cx="7049"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753680275" name="Rounded Rectangle 37"/>
                            <wps:cNvSpPr>
                              <a:spLocks noChangeArrowheads="1"/>
                            </wps:cNvSpPr>
                            <wps:spPr bwMode="auto">
                              <a:xfrm>
                                <a:off x="857" y="16287"/>
                                <a:ext cx="7620" cy="3476"/>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4CFF8AE9"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Jima</w:t>
                                  </w:r>
                                </w:p>
                              </w:txbxContent>
                            </wps:txbx>
                            <wps:bodyPr rot="0" vert="horz" wrap="square" lIns="91425" tIns="45698" rIns="91425" bIns="45698" anchor="ctr" anchorCtr="0" upright="1">
                              <a:noAutofit/>
                            </wps:bodyPr>
                          </wps:wsp>
                          <wps:wsp>
                            <wps:cNvPr id="1191402027" name="Rounded Rectangle 38"/>
                            <wps:cNvSpPr>
                              <a:spLocks noChangeArrowheads="1"/>
                            </wps:cNvSpPr>
                            <wps:spPr bwMode="auto">
                              <a:xfrm>
                                <a:off x="29237" y="8572"/>
                                <a:ext cx="7620" cy="3471"/>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293BD082"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Koko</w:t>
                                  </w:r>
                                </w:p>
                              </w:txbxContent>
                            </wps:txbx>
                            <wps:bodyPr rot="0" vert="horz" wrap="square" lIns="91425" tIns="45698" rIns="91425" bIns="45698" anchor="ctr" anchorCtr="0" upright="1">
                              <a:noAutofit/>
                            </wps:bodyPr>
                          </wps:wsp>
                          <wps:wsp>
                            <wps:cNvPr id="616469151" name="Rounded Rectangle 39"/>
                            <wps:cNvSpPr>
                              <a:spLocks noChangeArrowheads="1"/>
                            </wps:cNvSpPr>
                            <wps:spPr bwMode="auto">
                              <a:xfrm>
                                <a:off x="28571" y="15144"/>
                                <a:ext cx="7620" cy="3854"/>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7A6E6BCC"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Salepe</w:t>
                                  </w:r>
                                </w:p>
                              </w:txbxContent>
                            </wps:txbx>
                            <wps:bodyPr rot="0" vert="horz" wrap="square" lIns="91425" tIns="45698" rIns="91425" bIns="45698" anchor="ctr" anchorCtr="0" upright="1">
                              <a:noAutofit/>
                            </wps:bodyPr>
                          </wps:wsp>
                          <wps:wsp>
                            <wps:cNvPr id="273944620" name="Rounded Rectangle 40"/>
                            <wps:cNvSpPr>
                              <a:spLocks noChangeArrowheads="1"/>
                            </wps:cNvSpPr>
                            <wps:spPr bwMode="auto">
                              <a:xfrm>
                                <a:off x="0" y="29718"/>
                                <a:ext cx="9334" cy="4041"/>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6A896FFB"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Tembe su’i</w:t>
                                  </w:r>
                                </w:p>
                              </w:txbxContent>
                            </wps:txbx>
                            <wps:bodyPr rot="0" vert="horz" wrap="square" lIns="91425" tIns="45698" rIns="91425" bIns="45698" anchor="ctr" anchorCtr="0" upright="1">
                              <a:noAutofit/>
                            </wps:bodyPr>
                          </wps:wsp>
                          <wps:wsp>
                            <wps:cNvPr id="9982057" name="Straight Arrow Connector 42"/>
                            <wps:cNvCnPr>
                              <a:cxnSpLocks noChangeShapeType="1"/>
                            </wps:cNvCnPr>
                            <wps:spPr bwMode="auto">
                              <a:xfrm rot="10800000">
                                <a:off x="9620" y="31242"/>
                                <a:ext cx="7048"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484631184" name="Straight Arrow Connector 43"/>
                            <wps:cNvCnPr>
                              <a:cxnSpLocks noChangeShapeType="1"/>
                            </wps:cNvCnPr>
                            <wps:spPr bwMode="auto">
                              <a:xfrm>
                                <a:off x="23050" y="24193"/>
                                <a:ext cx="7049"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624655656" name="Rounded Rectangle 44"/>
                            <wps:cNvSpPr>
                              <a:spLocks noChangeArrowheads="1"/>
                            </wps:cNvSpPr>
                            <wps:spPr bwMode="auto">
                              <a:xfrm>
                                <a:off x="30861" y="22669"/>
                                <a:ext cx="7620" cy="3626"/>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6D405C4A" w14:textId="77777777" w:rsidR="00547844" w:rsidRPr="000B77AD" w:rsidRDefault="00547844" w:rsidP="00547844">
                                  <w:pPr>
                                    <w:spacing w:line="240" w:lineRule="auto"/>
                                    <w:jc w:val="center"/>
                                    <w:textDirection w:val="btLr"/>
                                    <w:rPr>
                                      <w:sz w:val="20"/>
                                      <w:szCs w:val="20"/>
                                    </w:rPr>
                                  </w:pPr>
                                  <w:r w:rsidRPr="000B77AD">
                                    <w:rPr>
                                      <w:i/>
                                      <w:color w:val="000000"/>
                                      <w:sz w:val="18"/>
                                      <w:szCs w:val="18"/>
                                    </w:rPr>
                                    <w:t>Kain</w:t>
                                  </w:r>
                                </w:p>
                              </w:txbxContent>
                            </wps:txbx>
                            <wps:bodyPr rot="0" vert="horz" wrap="square" lIns="91425" tIns="45698" rIns="91425" bIns="45698" anchor="ctr" anchorCtr="0" upright="1">
                              <a:noAutofit/>
                            </wps:bodyPr>
                          </wps:wsp>
                          <wps:wsp>
                            <wps:cNvPr id="2048135303" name="Straight Arrow Connector 45"/>
                            <wps:cNvCnPr>
                              <a:cxnSpLocks noChangeShapeType="1"/>
                            </wps:cNvCnPr>
                            <wps:spPr bwMode="auto">
                              <a:xfrm>
                                <a:off x="19621" y="1809"/>
                                <a:ext cx="7525"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433241472" name="Straight Arrow Connector 46"/>
                            <wps:cNvCnPr>
                              <a:cxnSpLocks noChangeShapeType="1"/>
                            </wps:cNvCnPr>
                            <wps:spPr bwMode="auto">
                              <a:xfrm>
                                <a:off x="22479" y="3905"/>
                                <a:ext cx="7429" cy="200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736935206" name="Straight Arrow Connector 48"/>
                            <wps:cNvCnPr>
                              <a:cxnSpLocks noChangeShapeType="1"/>
                            </wps:cNvCnPr>
                            <wps:spPr bwMode="auto">
                              <a:xfrm>
                                <a:off x="21907" y="7334"/>
                                <a:ext cx="6953" cy="2476"/>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35C4337" id="Group 25" o:spid="_x0000_s1070" style="position:absolute;left:0;text-align:left;margin-left:29.2pt;margin-top:37.9pt;width:279.3pt;height:212.1pt;z-index:251678720" coordorigin="32028,19894" coordsize="42863,35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">
                <v:group id="Group 91" o:spid="_x0000_s1071" style="position:absolute;left:32028;top:19894;width:42863;height:35490" coordorigin="32695,18890" coordsize="41529,3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">
                  <v:rect id="Rectangle 92" o:spid="_x0000_s1072" style="position:absolute;left:32695;top:19229;width:41529;height:3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" filled="f" stroked="f">
                    <v:textbox inset="2.53958mm,2.53958mm,2.53958mm,2.53958mm">
                      <w:txbxContent>
                        <w:p w14:paraId="1851DA96" w14:textId="77777777" w:rsidR="00547844" w:rsidRDefault="00547844" w:rsidP="00547844">
                          <w:pPr>
                            <w:spacing w:after="0" w:line="240" w:lineRule="auto"/>
                            <w:textDirection w:val="btLr"/>
                          </w:pPr>
                        </w:p>
                      </w:txbxContent>
                    </v:textbox>
                  </v:rect>
                  <v:group id="Group 93" o:spid="_x0000_s1073" style="position:absolute;left:32695;top:18890;width:41529;height:37480" coordorigin=",-339" coordsize="41529,3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">
                    <v:rect id="Rectangle 95" o:spid="_x0000_s1074" style="position:absolute;width:41529;height:3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" filled="f" stroked="f">
                      <v:textbox inset="2.53958mm,2.53958mm,2.53958mm,2.53958mm">
                        <w:txbxContent>
                          <w:p w14:paraId="5FA3534F" w14:textId="77777777" w:rsidR="00547844" w:rsidRDefault="00547844" w:rsidP="0054266E">
                            <w:pPr>
                              <w:pStyle w:val="8Gambar"/>
                            </w:pPr>
                          </w:p>
                        </w:txbxContent>
                      </v:textbox>
                    </v:rect>
                    <v:roundrect id="Rounded Rectangle 32" o:spid="_x0000_s1075" style="position:absolute;left:30289;top:4000;width:11240;height:3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" fillcolor="white [3201]" strokecolor="black [3200]" strokeweight="1pt">
                      <v:stroke startarrowwidth="narrow" startarrowlength="short" endarrowwidth="narrow" endarrowlength="short" joinstyle="miter"/>
                      <v:textbox inset="2.53958mm,1.2694mm,2.53958mm,1.2694mm">
                        <w:txbxContent>
                          <w:p w14:paraId="3AE11F93"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Jungge Mundu</w:t>
                            </w:r>
                          </w:p>
                        </w:txbxContent>
                      </v:textbox>
                    </v:roundrect>
                    <v:roundrect id="Rounded Rectangle 33" o:spid="_x0000_s1076" style="position:absolute;left:27424;top:-339;width:13960;height:3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" fillcolor="white [3201]" strokecolor="black [3200]" strokeweight="1pt">
                      <v:stroke startarrowwidth="narrow" startarrowlength="short" endarrowwidth="narrow" endarrowlength="short" joinstyle="miter"/>
                      <v:textbox inset="2.53958mm,1.2694mm,2.53958mm,1.2694mm">
                        <w:txbxContent>
                          <w:p w14:paraId="3295BE2A" w14:textId="77777777" w:rsidR="00547844" w:rsidRPr="000B77AD" w:rsidRDefault="00547844" w:rsidP="00547844">
                            <w:pPr>
                              <w:spacing w:line="240" w:lineRule="auto"/>
                              <w:jc w:val="center"/>
                              <w:textDirection w:val="btLr"/>
                              <w:rPr>
                                <w:sz w:val="18"/>
                                <w:szCs w:val="18"/>
                              </w:rPr>
                            </w:pPr>
                            <w:r w:rsidRPr="000B77AD">
                              <w:rPr>
                                <w:color w:val="000000"/>
                                <w:sz w:val="18"/>
                                <w:szCs w:val="18"/>
                              </w:rPr>
                              <w:t>Kembang goyang</w:t>
                            </w:r>
                          </w:p>
                        </w:txbxContent>
                      </v:textbox>
                    </v:roundrect>
                    <v:shape id="Shape 72" o:spid="_x0000_s1077" type="#_x0000_t75" style="position:absolute;left:13811;top:1143;width:11671;height:359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">
                      <v:imagedata r:id="rId31" o:title="" croptop="8780f" cropbottom="126f" cropleft="13090f" cropright="14683f"/>
                    </v:shape>
                    <v:shape id="Straight Arrow Connector 35" o:spid="_x0000_s1078" type="#_x0000_t32" style="position:absolute;left:20955;top:16573;width:7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" strokecolor="black [3200]" strokeweight="1.5pt">
                      <v:stroke startarrowwidth="narrow" startarrowlength="short" endarrow="block" joinstyle="miter"/>
                    </v:shape>
                    <v:shape id="Straight Arrow Connector 36" o:spid="_x0000_s1079" type="#_x0000_t32" style="position:absolute;left:8953;top:17621;width:704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" strokecolor="black [3200]" strokeweight="1.5pt">
                      <v:stroke startarrowwidth="narrow" startarrowlength="short" endarrow="block" joinstyle="miter"/>
                    </v:shape>
                    <v:roundrect id="Rounded Rectangle 37" o:spid="_x0000_s1080" style="position:absolute;left:857;top:16287;width:7620;height:3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" fillcolor="white [3201]" strokecolor="black [3200]" strokeweight="1pt">
                      <v:stroke startarrowwidth="narrow" startarrowlength="short" endarrowwidth="narrow" endarrowlength="short" joinstyle="miter"/>
                      <v:textbox inset="2.53958mm,1.2694mm,2.53958mm,1.2694mm">
                        <w:txbxContent>
                          <w:p w14:paraId="4CFF8AE9"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Jima</w:t>
                            </w:r>
                          </w:p>
                        </w:txbxContent>
                      </v:textbox>
                    </v:roundrect>
                    <v:roundrect id="Rounded Rectangle 38" o:spid="_x0000_s1081" style="position:absolute;left:29237;top:8572;width:7620;height:34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" fillcolor="white [3201]" strokecolor="black [3200]" strokeweight="1pt">
                      <v:stroke startarrowwidth="narrow" startarrowlength="short" endarrowwidth="narrow" endarrowlength="short" joinstyle="miter"/>
                      <v:textbox inset="2.53958mm,1.2694mm,2.53958mm,1.2694mm">
                        <w:txbxContent>
                          <w:p w14:paraId="293BD082"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Koko</w:t>
                            </w:r>
                          </w:p>
                        </w:txbxContent>
                      </v:textbox>
                    </v:roundrect>
                    <v:roundrect id="Rounded Rectangle 39" o:spid="_x0000_s1082" style="position:absolute;left:28571;top:15144;width:7620;height:38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" fillcolor="white [3201]" strokecolor="black [3200]" strokeweight="1pt">
                      <v:stroke startarrowwidth="narrow" startarrowlength="short" endarrowwidth="narrow" endarrowlength="short" joinstyle="miter"/>
                      <v:textbox inset="2.53958mm,1.2694mm,2.53958mm,1.2694mm">
                        <w:txbxContent>
                          <w:p w14:paraId="7A6E6BCC"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Salepe</w:t>
                            </w:r>
                          </w:p>
                        </w:txbxContent>
                      </v:textbox>
                    </v:roundrect>
                    <v:roundrect id="Rounded Rectangle 40" o:spid="_x0000_s1083" style="position:absolute;top:29718;width:9334;height:4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" fillcolor="white [3201]" strokecolor="black [3200]" strokeweight="1pt">
                      <v:stroke startarrowwidth="narrow" startarrowlength="short" endarrowwidth="narrow" endarrowlength="short" joinstyle="miter"/>
                      <v:textbox inset="2.53958mm,1.2694mm,2.53958mm,1.2694mm">
                        <w:txbxContent>
                          <w:p w14:paraId="6A896FFB" w14:textId="77777777" w:rsidR="00547844" w:rsidRPr="000B77AD" w:rsidRDefault="00547844" w:rsidP="00547844">
                            <w:pPr>
                              <w:spacing w:line="240" w:lineRule="auto"/>
                              <w:jc w:val="center"/>
                              <w:textDirection w:val="btLr"/>
                              <w:rPr>
                                <w:sz w:val="18"/>
                                <w:szCs w:val="18"/>
                              </w:rPr>
                            </w:pPr>
                            <w:r w:rsidRPr="000B77AD">
                              <w:rPr>
                                <w:i/>
                                <w:color w:val="000000"/>
                                <w:sz w:val="18"/>
                                <w:szCs w:val="18"/>
                              </w:rPr>
                              <w:t>Tembe su’i</w:t>
                            </w:r>
                          </w:p>
                        </w:txbxContent>
                      </v:textbox>
                    </v:roundrect>
                    <v:shape id="Straight Arrow Connector 42" o:spid="_x0000_s1084" type="#_x0000_t32" style="position:absolute;left:9620;top:31242;width:704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" strokecolor="black [3200]" strokeweight="1.5pt">
                      <v:stroke startarrowwidth="narrow" startarrowlength="short" endarrow="block" joinstyle="miter"/>
                    </v:shape>
                    <v:shape id="Straight Arrow Connector 43" o:spid="_x0000_s1085" type="#_x0000_t32" style="position:absolute;left:23050;top:24193;width:7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" strokecolor="black [3200]" strokeweight="1.5pt">
                      <v:stroke startarrowwidth="narrow" startarrowlength="short" endarrow="block" joinstyle="miter"/>
                    </v:shape>
                    <v:roundrect id="Rounded Rectangle 44" o:spid="_x0000_s1086" style="position:absolute;left:30861;top:22669;width:7620;height:3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" fillcolor="white [3201]" strokecolor="black [3200]" strokeweight="1pt">
                      <v:stroke startarrowwidth="narrow" startarrowlength="short" endarrowwidth="narrow" endarrowlength="short" joinstyle="miter"/>
                      <v:textbox inset="2.53958mm,1.2694mm,2.53958mm,1.2694mm">
                        <w:txbxContent>
                          <w:p w14:paraId="6D405C4A" w14:textId="77777777" w:rsidR="00547844" w:rsidRPr="000B77AD" w:rsidRDefault="00547844" w:rsidP="00547844">
                            <w:pPr>
                              <w:spacing w:line="240" w:lineRule="auto"/>
                              <w:jc w:val="center"/>
                              <w:textDirection w:val="btLr"/>
                              <w:rPr>
                                <w:sz w:val="20"/>
                                <w:szCs w:val="20"/>
                              </w:rPr>
                            </w:pPr>
                            <w:r w:rsidRPr="000B77AD">
                              <w:rPr>
                                <w:i/>
                                <w:color w:val="000000"/>
                                <w:sz w:val="18"/>
                                <w:szCs w:val="18"/>
                              </w:rPr>
                              <w:t>Kain</w:t>
                            </w:r>
                          </w:p>
                        </w:txbxContent>
                      </v:textbox>
                    </v:roundrect>
                    <v:shape id="Straight Arrow Connector 45" o:spid="_x0000_s1087" type="#_x0000_t32" style="position:absolute;left:19621;top:1809;width:7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" strokecolor="black [3200]" strokeweight="1.5pt">
                      <v:stroke startarrowwidth="narrow" startarrowlength="short" endarrow="block" joinstyle="miter"/>
                    </v:shape>
                    <v:shape id="Straight Arrow Connector 46" o:spid="_x0000_s1088" type="#_x0000_t32" style="position:absolute;left:22479;top:3905;width:7429;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" strokecolor="black [3200]" strokeweight="1.5pt">
                      <v:stroke startarrowwidth="narrow" startarrowlength="short" endarrow="block" joinstyle="miter"/>
                    </v:shape>
                    <v:shape id="Straight Arrow Connector 48" o:spid="_x0000_s1089" type="#_x0000_t32" style="position:absolute;left:21907;top:7334;width:6953;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" strokecolor="black [3200]" strokeweight="1.5pt">
                      <v:stroke startarrowwidth="narrow" startarrowlength="short" endarrow="block" joinstyle="miter"/>
                    </v:shape>
                  </v:group>
                </v:group>
              </v:group>
            </w:pict>
          </mc:Fallback>
        </mc:AlternateContent>
      </w:r>
      <w:r w:rsidR="00547844" w:rsidRPr="00503CEE">
        <w:rPr>
          <w:sz w:val="21"/>
        </w:rPr>
        <w:t xml:space="preserve">Adapun tata busana tari </w:t>
      </w:r>
      <w:r w:rsidR="00891A95" w:rsidRPr="00891A95">
        <w:rPr>
          <w:i/>
          <w:sz w:val="21"/>
        </w:rPr>
        <w:t>Wura Bongi Monca</w:t>
      </w:r>
      <w:r w:rsidR="00547844" w:rsidRPr="00503CEE">
        <w:rPr>
          <w:sz w:val="21"/>
        </w:rPr>
        <w:t xml:space="preserve"> tahun 2001-2008 dapat dilihat pada </w:t>
      </w:r>
      <w:r w:rsidR="00891A95">
        <w:rPr>
          <w:sz w:val="21"/>
        </w:rPr>
        <w:t>G</w:t>
      </w:r>
      <w:r w:rsidR="00547844" w:rsidRPr="00503CEE">
        <w:rPr>
          <w:sz w:val="21"/>
        </w:rPr>
        <w:t>ambar 4 dan 5 di bawah ini.</w:t>
      </w:r>
    </w:p>
    <w:p w14:paraId="02613CA1" w14:textId="1B3FD30C" w:rsidR="00547844" w:rsidRDefault="00547844" w:rsidP="00547844">
      <w:pPr>
        <w:pBdr>
          <w:top w:val="nil"/>
          <w:left w:val="nil"/>
          <w:bottom w:val="nil"/>
          <w:right w:val="nil"/>
          <w:between w:val="nil"/>
        </w:pBdr>
        <w:ind w:firstLine="720"/>
        <w:jc w:val="both"/>
        <w:rPr>
          <w:rFonts w:ascii="Cambria" w:eastAsia="Cambria" w:hAnsi="Cambria" w:cs="Cambria"/>
        </w:rPr>
      </w:pPr>
    </w:p>
    <w:p w14:paraId="675FA7FB" w14:textId="77777777" w:rsidR="00547844" w:rsidRDefault="00547844" w:rsidP="00547844">
      <w:pPr>
        <w:jc w:val="center"/>
        <w:rPr>
          <w:rFonts w:ascii="Cambria" w:eastAsia="Cambria" w:hAnsi="Cambria" w:cs="Cambria"/>
          <w:b/>
          <w:color w:val="000000"/>
          <w:sz w:val="21"/>
          <w:szCs w:val="21"/>
        </w:rPr>
      </w:pPr>
    </w:p>
    <w:p w14:paraId="5BBC2A91" w14:textId="77777777" w:rsidR="00547844" w:rsidRDefault="00547844" w:rsidP="00547844">
      <w:pPr>
        <w:jc w:val="center"/>
        <w:rPr>
          <w:rFonts w:ascii="Cambria" w:eastAsia="Cambria" w:hAnsi="Cambria" w:cs="Cambria"/>
          <w:b/>
          <w:color w:val="000000"/>
          <w:sz w:val="21"/>
          <w:szCs w:val="21"/>
        </w:rPr>
      </w:pPr>
    </w:p>
    <w:p w14:paraId="5CB9DA1C" w14:textId="77777777" w:rsidR="00547844" w:rsidRDefault="00547844" w:rsidP="00547844">
      <w:pPr>
        <w:jc w:val="center"/>
        <w:rPr>
          <w:rFonts w:ascii="Cambria" w:eastAsia="Cambria" w:hAnsi="Cambria" w:cs="Cambria"/>
          <w:b/>
          <w:color w:val="000000"/>
          <w:sz w:val="21"/>
          <w:szCs w:val="21"/>
        </w:rPr>
      </w:pPr>
    </w:p>
    <w:p w14:paraId="60F1516A" w14:textId="77777777" w:rsidR="00547844" w:rsidRDefault="00547844" w:rsidP="00547844">
      <w:pPr>
        <w:jc w:val="center"/>
        <w:rPr>
          <w:rFonts w:ascii="Cambria" w:eastAsia="Cambria" w:hAnsi="Cambria" w:cs="Cambria"/>
          <w:b/>
          <w:color w:val="000000"/>
          <w:sz w:val="21"/>
          <w:szCs w:val="21"/>
        </w:rPr>
      </w:pPr>
    </w:p>
    <w:p w14:paraId="24CD4945" w14:textId="77777777" w:rsidR="00547844" w:rsidRDefault="00547844" w:rsidP="00547844">
      <w:pPr>
        <w:jc w:val="center"/>
        <w:rPr>
          <w:rFonts w:ascii="Cambria" w:eastAsia="Cambria" w:hAnsi="Cambria" w:cs="Cambria"/>
          <w:b/>
          <w:color w:val="000000"/>
          <w:sz w:val="21"/>
          <w:szCs w:val="21"/>
        </w:rPr>
      </w:pPr>
    </w:p>
    <w:p w14:paraId="728095E9" w14:textId="77777777" w:rsidR="00547844" w:rsidRDefault="00547844" w:rsidP="00547844">
      <w:pPr>
        <w:jc w:val="center"/>
        <w:rPr>
          <w:rFonts w:ascii="Cambria" w:eastAsia="Cambria" w:hAnsi="Cambria" w:cs="Cambria"/>
          <w:b/>
          <w:sz w:val="21"/>
          <w:szCs w:val="21"/>
        </w:rPr>
      </w:pPr>
    </w:p>
    <w:p w14:paraId="4A03EE2D" w14:textId="77777777" w:rsidR="00547844" w:rsidRPr="00585354" w:rsidRDefault="00547844" w:rsidP="00547844">
      <w:pPr>
        <w:jc w:val="center"/>
        <w:rPr>
          <w:rFonts w:ascii="Cambria" w:eastAsia="Cambria" w:hAnsi="Cambria" w:cs="Cambria"/>
          <w:b/>
          <w:sz w:val="18"/>
          <w:szCs w:val="18"/>
        </w:rPr>
      </w:pPr>
    </w:p>
    <w:p w14:paraId="13D508CB" w14:textId="77777777" w:rsidR="00547844" w:rsidRPr="00585354" w:rsidRDefault="00547844" w:rsidP="00547844">
      <w:pPr>
        <w:jc w:val="center"/>
        <w:rPr>
          <w:rFonts w:ascii="Cambria" w:eastAsia="Cambria" w:hAnsi="Cambria" w:cs="Cambria"/>
          <w:b/>
          <w:color w:val="000000"/>
          <w:sz w:val="18"/>
          <w:szCs w:val="18"/>
        </w:rPr>
      </w:pPr>
    </w:p>
    <w:p w14:paraId="6EBF226B" w14:textId="77777777" w:rsidR="00547844" w:rsidRPr="00585354" w:rsidRDefault="00547844" w:rsidP="00547844">
      <w:pPr>
        <w:rPr>
          <w:i/>
          <w:sz w:val="20"/>
          <w:szCs w:val="20"/>
        </w:rPr>
      </w:pPr>
    </w:p>
    <w:p w14:paraId="1628F012" w14:textId="0B3F23D7" w:rsidR="00547844" w:rsidRDefault="00547844" w:rsidP="00891A95">
      <w:pPr>
        <w:pStyle w:val="6TabelJudulTableTitle"/>
        <w:spacing w:before="120" w:after="120" w:line="276" w:lineRule="auto"/>
        <w:jc w:val="center"/>
      </w:pPr>
      <w:r>
        <w:t>Gambar 4. Tampak Depan</w:t>
      </w:r>
    </w:p>
    <w:p w14:paraId="3B8EB004" w14:textId="5968663B" w:rsidR="00547844" w:rsidRDefault="00547844" w:rsidP="00547844">
      <w:pPr>
        <w:jc w:val="center"/>
        <w:rPr>
          <w:i/>
        </w:rPr>
      </w:pPr>
      <w:r>
        <w:rPr>
          <w:noProof/>
          <w:lang w:eastAsia="zh-CN"/>
        </w:rPr>
        <mc:AlternateContent>
          <mc:Choice Requires="wpg">
            <w:drawing>
              <wp:anchor distT="0" distB="0" distL="114300" distR="114300" simplePos="0" relativeHeight="251679744" behindDoc="0" locked="0" layoutInCell="1" allowOverlap="1" wp14:anchorId="658B7363" wp14:editId="42F3270E">
                <wp:simplePos x="0" y="0"/>
                <wp:positionH relativeFrom="column">
                  <wp:posOffset>1803273</wp:posOffset>
                </wp:positionH>
                <wp:positionV relativeFrom="paragraph">
                  <wp:posOffset>24384</wp:posOffset>
                </wp:positionV>
                <wp:extent cx="2349642" cy="2910405"/>
                <wp:effectExtent l="0" t="0" r="12700" b="4445"/>
                <wp:wrapNone/>
                <wp:docPr id="160605398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642" cy="2910405"/>
                          <a:chOff x="42060" y="23248"/>
                          <a:chExt cx="23499" cy="29104"/>
                        </a:xfrm>
                      </wpg:grpSpPr>
                      <wpg:grpSp>
                        <wpg:cNvPr id="187489767" name="Group 50"/>
                        <wpg:cNvGrpSpPr>
                          <a:grpSpLocks/>
                        </wpg:cNvGrpSpPr>
                        <wpg:grpSpPr bwMode="auto">
                          <a:xfrm>
                            <a:off x="42060" y="23248"/>
                            <a:ext cx="23499" cy="29104"/>
                            <a:chOff x="42060" y="23248"/>
                            <a:chExt cx="23499" cy="29103"/>
                          </a:xfrm>
                        </wpg:grpSpPr>
                        <wps:wsp>
                          <wps:cNvPr id="963868267" name="Rectangle 51"/>
                          <wps:cNvSpPr>
                            <a:spLocks noChangeArrowheads="1"/>
                          </wps:cNvSpPr>
                          <wps:spPr bwMode="auto">
                            <a:xfrm>
                              <a:off x="42060" y="23248"/>
                              <a:ext cx="22799" cy="2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9FE4E" w14:textId="77777777" w:rsidR="00547844" w:rsidRDefault="00547844" w:rsidP="00547844">
                                <w:pPr>
                                  <w:spacing w:after="0" w:line="240" w:lineRule="auto"/>
                                  <w:textDirection w:val="btLr"/>
                                </w:pPr>
                              </w:p>
                            </w:txbxContent>
                          </wps:txbx>
                          <wps:bodyPr rot="0" vert="horz" wrap="square" lIns="91425" tIns="91425" rIns="91425" bIns="91425" anchor="ctr" anchorCtr="0" upright="1">
                            <a:noAutofit/>
                          </wps:bodyPr>
                        </wps:wsp>
                        <wpg:grpSp>
                          <wpg:cNvPr id="2135482170" name="Group 52"/>
                          <wpg:cNvGrpSpPr>
                            <a:grpSpLocks/>
                          </wpg:cNvGrpSpPr>
                          <wpg:grpSpPr bwMode="auto">
                            <a:xfrm>
                              <a:off x="42060" y="23248"/>
                              <a:ext cx="23499" cy="29103"/>
                              <a:chOff x="0" y="0"/>
                              <a:chExt cx="23499" cy="29102"/>
                            </a:xfrm>
                          </wpg:grpSpPr>
                          <wps:wsp>
                            <wps:cNvPr id="1081141767" name="Rectangle 53"/>
                            <wps:cNvSpPr>
                              <a:spLocks noChangeArrowheads="1"/>
                            </wps:cNvSpPr>
                            <wps:spPr bwMode="auto">
                              <a:xfrm>
                                <a:off x="0" y="0"/>
                                <a:ext cx="22799" cy="2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735EA" w14:textId="77777777" w:rsidR="00547844" w:rsidRDefault="00547844" w:rsidP="0054266E">
                                  <w:pPr>
                                    <w:pStyle w:val="8Gambar"/>
                                  </w:pPr>
                                </w:p>
                              </w:txbxContent>
                            </wps:txbx>
                            <wps:bodyPr rot="0" vert="horz" wrap="square" lIns="91425" tIns="91425" rIns="91425" bIns="91425" anchor="ctr" anchorCtr="0" upright="1">
                              <a:noAutofit/>
                            </wps:bodyPr>
                          </wps:wsp>
                          <pic:pic xmlns:pic="http://schemas.openxmlformats.org/drawingml/2006/picture">
                            <pic:nvPicPr>
                              <pic:cNvPr id="909943982" name="Shape 88"/>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l="17099" t="12624" b="13542"/>
                              <a:stretch>
                                <a:fillRect/>
                              </a:stretch>
                            </pic:blipFill>
                            <pic:spPr bwMode="auto">
                              <a:xfrm rot="5400000">
                                <a:off x="-8252" y="8252"/>
                                <a:ext cx="29102" cy="12598"/>
                              </a:xfrm>
                              <a:prstGeom prst="rect">
                                <a:avLst/>
                              </a:prstGeom>
                              <a:noFill/>
                              <a:extLst>
                                <a:ext uri="{909E8E84-426E-40DD-AFC4-6F175D3DCCD1}">
                                  <a14:hiddenFill xmlns:a14="http://schemas.microsoft.com/office/drawing/2010/main">
                                    <a:solidFill>
                                      <a:srgbClr val="FFFFFF"/>
                                    </a:solidFill>
                                  </a14:hiddenFill>
                                </a:ext>
                              </a:extLst>
                            </pic:spPr>
                          </pic:pic>
                          <wps:wsp>
                            <wps:cNvPr id="143616421" name="Straight Arrow Connector 55"/>
                            <wps:cNvCnPr>
                              <a:cxnSpLocks noChangeShapeType="1"/>
                            </wps:cNvCnPr>
                            <wps:spPr bwMode="auto">
                              <a:xfrm>
                                <a:off x="7273" y="4251"/>
                                <a:ext cx="7049"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499276868" name="Rounded Rectangle 56"/>
                            <wps:cNvSpPr>
                              <a:spLocks noChangeArrowheads="1"/>
                            </wps:cNvSpPr>
                            <wps:spPr bwMode="auto">
                              <a:xfrm>
                                <a:off x="15177" y="1679"/>
                                <a:ext cx="8322" cy="4600"/>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45ABF8AA" w14:textId="77777777" w:rsidR="00547844" w:rsidRPr="00891A95" w:rsidRDefault="00547844" w:rsidP="00547844">
                                  <w:pPr>
                                    <w:spacing w:line="240" w:lineRule="auto"/>
                                    <w:jc w:val="center"/>
                                    <w:textDirection w:val="btLr"/>
                                    <w:rPr>
                                      <w:sz w:val="20"/>
                                      <w:szCs w:val="20"/>
                                    </w:rPr>
                                  </w:pPr>
                                  <w:r w:rsidRPr="00891A95">
                                    <w:rPr>
                                      <w:i/>
                                      <w:color w:val="000000"/>
                                      <w:sz w:val="20"/>
                                      <w:szCs w:val="20"/>
                                    </w:rPr>
                                    <w:t>Samu’u Canga</w:t>
                                  </w:r>
                                </w:p>
                              </w:txbxContent>
                            </wps:txbx>
                            <wps:bodyPr rot="0" vert="horz" wrap="square" lIns="91425" tIns="45698" rIns="91425" bIns="45698"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58B7363" id="Group 24" o:spid="_x0000_s1090" style="position:absolute;left:0;text-align:left;margin-left:142pt;margin-top:1.9pt;width:185pt;height:229.15pt;z-index:251679744" coordorigin="42060,23248" coordsize="23499,29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">
                <v:group id="Group 50" o:spid="_x0000_s1091" style="position:absolute;left:42060;top:23248;width:23499;height:29104" coordorigin="42060,23248" coordsize="23499,2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">
                  <v:rect id="Rectangle 51" o:spid="_x0000_s1092" style="position:absolute;left:42060;top:23248;width:22799;height:29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" filled="f" stroked="f">
                    <v:textbox inset="2.53958mm,2.53958mm,2.53958mm,2.53958mm">
                      <w:txbxContent>
                        <w:p w14:paraId="74D9FE4E" w14:textId="77777777" w:rsidR="00547844" w:rsidRDefault="00547844" w:rsidP="00547844">
                          <w:pPr>
                            <w:spacing w:after="0" w:line="240" w:lineRule="auto"/>
                            <w:textDirection w:val="btLr"/>
                          </w:pPr>
                        </w:p>
                      </w:txbxContent>
                    </v:textbox>
                  </v:rect>
                  <v:group id="Group 52" o:spid="_x0000_s1093" style="position:absolute;left:42060;top:23248;width:23499;height:29103" coordsize="23499,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">
                    <v:rect id="Rectangle 53" o:spid="_x0000_s1094" style="position:absolute;width:22799;height:29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" filled="f" stroked="f">
                      <v:textbox inset="2.53958mm,2.53958mm,2.53958mm,2.53958mm">
                        <w:txbxContent>
                          <w:p w14:paraId="4F9735EA" w14:textId="77777777" w:rsidR="00547844" w:rsidRDefault="00547844" w:rsidP="0054266E">
                            <w:pPr>
                              <w:pStyle w:val="8Gambar"/>
                            </w:pPr>
                          </w:p>
                        </w:txbxContent>
                      </v:textbox>
                    </v:rect>
                    <v:shape id="Shape 88" o:spid="_x0000_s1095" type="#_x0000_t75" style="position:absolute;left:-8252;top:8252;width:29102;height:1259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">
                      <v:imagedata r:id="rId33" o:title="" croptop="8273f" cropbottom="8875f" cropleft="11206f"/>
                    </v:shape>
                    <v:shape id="Straight Arrow Connector 55" o:spid="_x0000_s1096" type="#_x0000_t32" style="position:absolute;left:7273;top:4251;width:7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" strokecolor="black [3200]" strokeweight="1.5pt">
                      <v:stroke startarrowwidth="narrow" startarrowlength="short" endarrow="block" joinstyle="miter"/>
                    </v:shape>
                    <v:roundrect id="Rounded Rectangle 56" o:spid="_x0000_s1097" style="position:absolute;left:15177;top:1679;width:8322;height:4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" fillcolor="white [3201]" strokecolor="black [3200]" strokeweight="1pt">
                      <v:stroke startarrowwidth="narrow" startarrowlength="short" endarrowwidth="narrow" endarrowlength="short" joinstyle="miter"/>
                      <v:textbox inset="2.53958mm,1.2694mm,2.53958mm,1.2694mm">
                        <w:txbxContent>
                          <w:p w14:paraId="45ABF8AA" w14:textId="77777777" w:rsidR="00547844" w:rsidRPr="00891A95" w:rsidRDefault="00547844" w:rsidP="00547844">
                            <w:pPr>
                              <w:spacing w:line="240" w:lineRule="auto"/>
                              <w:jc w:val="center"/>
                              <w:textDirection w:val="btLr"/>
                              <w:rPr>
                                <w:sz w:val="20"/>
                                <w:szCs w:val="20"/>
                              </w:rPr>
                            </w:pPr>
                            <w:r w:rsidRPr="00891A95">
                              <w:rPr>
                                <w:i/>
                                <w:color w:val="000000"/>
                                <w:sz w:val="20"/>
                                <w:szCs w:val="20"/>
                              </w:rPr>
                              <w:t>Samu’u Canga</w:t>
                            </w:r>
                          </w:p>
                        </w:txbxContent>
                      </v:textbox>
                    </v:roundrect>
                  </v:group>
                </v:group>
              </v:group>
            </w:pict>
          </mc:Fallback>
        </mc:AlternateContent>
      </w:r>
    </w:p>
    <w:p w14:paraId="6C035C3F" w14:textId="77777777" w:rsidR="00547844" w:rsidRDefault="00547844" w:rsidP="00547844">
      <w:pPr>
        <w:jc w:val="center"/>
        <w:rPr>
          <w:i/>
        </w:rPr>
      </w:pPr>
    </w:p>
    <w:p w14:paraId="57F6D213" w14:textId="77777777" w:rsidR="00547844" w:rsidRDefault="00547844" w:rsidP="00547844">
      <w:pPr>
        <w:jc w:val="center"/>
        <w:rPr>
          <w:rFonts w:ascii="Cambria" w:eastAsia="Cambria" w:hAnsi="Cambria" w:cs="Cambria"/>
          <w:b/>
          <w:color w:val="000000"/>
          <w:sz w:val="21"/>
          <w:szCs w:val="21"/>
        </w:rPr>
      </w:pPr>
    </w:p>
    <w:p w14:paraId="32E6000A" w14:textId="77777777" w:rsidR="00547844" w:rsidRDefault="00547844" w:rsidP="00547844">
      <w:pPr>
        <w:jc w:val="center"/>
        <w:rPr>
          <w:rFonts w:ascii="Cambria" w:eastAsia="Cambria" w:hAnsi="Cambria" w:cs="Cambria"/>
          <w:b/>
          <w:color w:val="000000"/>
          <w:sz w:val="21"/>
          <w:szCs w:val="21"/>
        </w:rPr>
      </w:pPr>
    </w:p>
    <w:p w14:paraId="3C9C5101" w14:textId="77777777" w:rsidR="00547844" w:rsidRDefault="00547844" w:rsidP="00547844">
      <w:pPr>
        <w:jc w:val="center"/>
        <w:rPr>
          <w:rFonts w:ascii="Cambria" w:eastAsia="Cambria" w:hAnsi="Cambria" w:cs="Cambria"/>
          <w:b/>
          <w:color w:val="000000"/>
          <w:sz w:val="21"/>
          <w:szCs w:val="21"/>
        </w:rPr>
      </w:pPr>
    </w:p>
    <w:p w14:paraId="53DC773E" w14:textId="77777777" w:rsidR="00547844" w:rsidRPr="00585354" w:rsidRDefault="00547844" w:rsidP="00547844">
      <w:pPr>
        <w:jc w:val="center"/>
        <w:rPr>
          <w:rFonts w:ascii="Cambria" w:eastAsia="Cambria" w:hAnsi="Cambria" w:cs="Cambria"/>
          <w:b/>
          <w:color w:val="000000"/>
          <w:sz w:val="16"/>
          <w:szCs w:val="16"/>
        </w:rPr>
      </w:pPr>
    </w:p>
    <w:p w14:paraId="4BD7643B" w14:textId="77777777" w:rsidR="00547844" w:rsidRPr="00585354" w:rsidRDefault="00547844" w:rsidP="00547844">
      <w:pPr>
        <w:jc w:val="center"/>
        <w:rPr>
          <w:rFonts w:ascii="Cambria" w:eastAsia="Cambria" w:hAnsi="Cambria" w:cs="Cambria"/>
          <w:b/>
          <w:color w:val="000000"/>
          <w:sz w:val="16"/>
          <w:szCs w:val="16"/>
        </w:rPr>
      </w:pPr>
    </w:p>
    <w:p w14:paraId="212D1C0E" w14:textId="77777777" w:rsidR="00547844" w:rsidRPr="00585354" w:rsidRDefault="00547844" w:rsidP="00547844">
      <w:pPr>
        <w:jc w:val="center"/>
        <w:rPr>
          <w:rFonts w:ascii="Cambria" w:eastAsia="Cambria" w:hAnsi="Cambria" w:cs="Cambria"/>
          <w:b/>
          <w:color w:val="000000"/>
          <w:sz w:val="16"/>
          <w:szCs w:val="16"/>
        </w:rPr>
      </w:pPr>
    </w:p>
    <w:p w14:paraId="5A99F8C9" w14:textId="77777777" w:rsidR="00547844" w:rsidRPr="00585354" w:rsidRDefault="00547844" w:rsidP="00547844">
      <w:pPr>
        <w:jc w:val="center"/>
        <w:rPr>
          <w:rFonts w:ascii="Cambria" w:eastAsia="Cambria" w:hAnsi="Cambria" w:cs="Cambria"/>
          <w:b/>
          <w:color w:val="000000"/>
          <w:sz w:val="16"/>
          <w:szCs w:val="16"/>
        </w:rPr>
      </w:pPr>
    </w:p>
    <w:p w14:paraId="5FEA1D98" w14:textId="77777777" w:rsidR="00547844" w:rsidRDefault="00547844" w:rsidP="00547844">
      <w:pPr>
        <w:jc w:val="center"/>
        <w:rPr>
          <w:rFonts w:ascii="Cambria" w:eastAsia="Cambria" w:hAnsi="Cambria" w:cs="Cambria"/>
          <w:b/>
          <w:color w:val="000000"/>
          <w:sz w:val="21"/>
          <w:szCs w:val="21"/>
        </w:rPr>
      </w:pPr>
    </w:p>
    <w:p w14:paraId="13F37B52" w14:textId="77777777" w:rsidR="0054266E" w:rsidRDefault="0054266E" w:rsidP="00547844">
      <w:pPr>
        <w:jc w:val="center"/>
        <w:rPr>
          <w:rFonts w:ascii="Cambria" w:eastAsia="Cambria" w:hAnsi="Cambria" w:cs="Cambria"/>
          <w:b/>
          <w:color w:val="000000"/>
          <w:sz w:val="21"/>
          <w:szCs w:val="21"/>
        </w:rPr>
      </w:pPr>
    </w:p>
    <w:p w14:paraId="337E439C" w14:textId="293FE9A7" w:rsidR="00547844" w:rsidRDefault="00547844" w:rsidP="00585354">
      <w:pPr>
        <w:pStyle w:val="6TabelJudulTableTitle"/>
        <w:spacing w:after="120" w:line="276" w:lineRule="auto"/>
        <w:jc w:val="center"/>
      </w:pPr>
      <w:r>
        <w:t>Gambar 5. Tampak Belakang</w:t>
      </w:r>
    </w:p>
    <w:p w14:paraId="0DF48706" w14:textId="1107B894" w:rsidR="00547844" w:rsidRDefault="00547844" w:rsidP="00891A95">
      <w:pPr>
        <w:pStyle w:val="4SubJudultanpaNomor"/>
        <w:numPr>
          <w:ilvl w:val="0"/>
          <w:numId w:val="19"/>
        </w:numPr>
      </w:pPr>
      <w:r w:rsidRPr="00891A95">
        <w:rPr>
          <w:rFonts w:ascii="Cambria" w:hAnsi="Cambria"/>
          <w:b w:val="0"/>
          <w:bCs w:val="0"/>
          <w:sz w:val="21"/>
          <w:szCs w:val="21"/>
        </w:rPr>
        <w:t xml:space="preserve">Tata Busana Tari </w:t>
      </w:r>
      <w:r w:rsidR="00891A95" w:rsidRPr="00891A95">
        <w:rPr>
          <w:rFonts w:ascii="Cambria" w:hAnsi="Cambria"/>
          <w:b w:val="0"/>
          <w:bCs w:val="0"/>
          <w:i/>
          <w:iCs/>
          <w:sz w:val="21"/>
          <w:szCs w:val="21"/>
        </w:rPr>
        <w:t>Wura Bongi Monca</w:t>
      </w:r>
      <w:r w:rsidRPr="00891A95">
        <w:rPr>
          <w:rFonts w:ascii="Cambria" w:hAnsi="Cambria"/>
          <w:b w:val="0"/>
          <w:bCs w:val="0"/>
          <w:sz w:val="21"/>
          <w:szCs w:val="21"/>
        </w:rPr>
        <w:t xml:space="preserve"> Tahun 2009-2016</w:t>
      </w:r>
    </w:p>
    <w:p w14:paraId="78ECB25D" w14:textId="016ACA88" w:rsidR="00547844" w:rsidRPr="00503CEE" w:rsidRDefault="00547844" w:rsidP="00503CEE">
      <w:pPr>
        <w:pStyle w:val="5TextTeks"/>
        <w:spacing w:after="200" w:line="276" w:lineRule="auto"/>
        <w:rPr>
          <w:sz w:val="21"/>
        </w:rPr>
      </w:pPr>
      <w:r w:rsidRPr="00503CEE">
        <w:rPr>
          <w:sz w:val="21"/>
        </w:rPr>
        <w:t xml:space="preserve">Tahun 2009 tata busana dalam tari </w:t>
      </w:r>
      <w:r w:rsidR="00891A95" w:rsidRPr="00891A95">
        <w:rPr>
          <w:i/>
          <w:sz w:val="21"/>
        </w:rPr>
        <w:t>Wura Bongi Monca</w:t>
      </w:r>
      <w:r w:rsidRPr="00503CEE">
        <w:rPr>
          <w:sz w:val="21"/>
        </w:rPr>
        <w:t xml:space="preserve"> sudah memiliki banyak perkem</w:t>
      </w:r>
      <w:r w:rsidR="00503CEE">
        <w:rPr>
          <w:sz w:val="21"/>
        </w:rPr>
        <w:softHyphen/>
      </w:r>
      <w:r w:rsidRPr="00503CEE">
        <w:rPr>
          <w:sz w:val="21"/>
        </w:rPr>
        <w:t>bangan, mulai dari mahkota, baju, ikat pinggang, gelang dan rok yang digunakan. Berdasarkan hasil wawancara dengan Siti Linda Yuliarti (62) pada tanggal 30 Juni 2020 sebagai berikut:</w:t>
      </w:r>
    </w:p>
    <w:p w14:paraId="2B839B0A" w14:textId="77777777" w:rsidR="00547844" w:rsidRPr="00503CEE" w:rsidRDefault="00547844" w:rsidP="00503CEE">
      <w:pPr>
        <w:pStyle w:val="91Interview"/>
        <w:spacing w:after="120"/>
        <w:ind w:right="851"/>
        <w:rPr>
          <w:sz w:val="20"/>
          <w:szCs w:val="20"/>
        </w:rPr>
      </w:pPr>
      <w:r w:rsidRPr="00503CEE">
        <w:rPr>
          <w:sz w:val="20"/>
          <w:szCs w:val="20"/>
        </w:rPr>
        <w:t>“...Lu’u na mba’an ma ake orera ma beda anae, ica kai na ta jungge, kadua kaina baju, wa’uba ede salepe, jima labo rok. Baju na wa’ur kani dari bahan ma bune kaca re ana, manik-manik na ntenep ma na’e ndede walipa, diru’u ba salepe na wa’u kani dari bahan dasar kain labo rok wa’u kani ma motif sasambo…”.</w:t>
      </w:r>
    </w:p>
    <w:p w14:paraId="0577E7DD" w14:textId="77777777" w:rsidR="00547844" w:rsidRPr="00503CEE" w:rsidRDefault="00547844" w:rsidP="00503CEE">
      <w:pPr>
        <w:pStyle w:val="91Interview"/>
        <w:spacing w:after="120"/>
        <w:ind w:right="851"/>
        <w:rPr>
          <w:sz w:val="20"/>
          <w:szCs w:val="20"/>
        </w:rPr>
      </w:pPr>
      <w:r w:rsidRPr="00503CEE">
        <w:rPr>
          <w:sz w:val="20"/>
          <w:szCs w:val="20"/>
        </w:rPr>
        <w:t>“Memasuki tahun ini sudah banyak yang berbeda nak, pertama dari mahkota kedua dari baju, lalu ikat pinggang, gelang dan rok. Baju sudah menggunakan kain dari bahan seperti kaca, untuk manik-manik sama saja seperti tadi. Ikat pinggangnya sudah menggunakan bahan dasar kain dan roknya juga pake yang motif sasambo”.</w:t>
      </w:r>
    </w:p>
    <w:p w14:paraId="21B3F71C" w14:textId="7B6BA9B1" w:rsidR="00547844" w:rsidRDefault="00585354" w:rsidP="00891A95">
      <w:pPr>
        <w:pStyle w:val="5TextTeks"/>
        <w:spacing w:after="200" w:line="276" w:lineRule="auto"/>
        <w:rPr>
          <w:sz w:val="21"/>
        </w:rPr>
      </w:pPr>
      <w:r>
        <w:rPr>
          <w:rFonts w:ascii="Calibri" w:eastAsia="Calibri" w:hAnsi="Calibri" w:cs="Calibri"/>
          <w:noProof/>
          <w:sz w:val="22"/>
          <w:szCs w:val="22"/>
        </w:rPr>
        <mc:AlternateContent>
          <mc:Choice Requires="wpg">
            <w:drawing>
              <wp:anchor distT="0" distB="0" distL="114300" distR="114300" simplePos="0" relativeHeight="251680768" behindDoc="0" locked="0" layoutInCell="1" allowOverlap="1" wp14:anchorId="31D69813" wp14:editId="263DFD8E">
                <wp:simplePos x="0" y="0"/>
                <wp:positionH relativeFrom="column">
                  <wp:posOffset>145161</wp:posOffset>
                </wp:positionH>
                <wp:positionV relativeFrom="paragraph">
                  <wp:posOffset>353949</wp:posOffset>
                </wp:positionV>
                <wp:extent cx="3535728" cy="2705781"/>
                <wp:effectExtent l="0" t="0" r="26670" b="0"/>
                <wp:wrapNone/>
                <wp:docPr id="192075318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728" cy="2705781"/>
                          <a:chOff x="31457" y="20366"/>
                          <a:chExt cx="47707" cy="39343"/>
                        </a:xfrm>
                      </wpg:grpSpPr>
                      <wpg:grpSp>
                        <wpg:cNvPr id="1886024929" name="Group 58"/>
                        <wpg:cNvGrpSpPr>
                          <a:grpSpLocks/>
                        </wpg:cNvGrpSpPr>
                        <wpg:grpSpPr bwMode="auto">
                          <a:xfrm>
                            <a:off x="31457" y="20366"/>
                            <a:ext cx="47707" cy="39343"/>
                            <a:chOff x="31457" y="18794"/>
                            <a:chExt cx="47707" cy="39343"/>
                          </a:xfrm>
                        </wpg:grpSpPr>
                        <wps:wsp>
                          <wps:cNvPr id="1867527007" name="Rectangle 59"/>
                          <wps:cNvSpPr>
                            <a:spLocks noChangeArrowheads="1"/>
                          </wps:cNvSpPr>
                          <wps:spPr bwMode="auto">
                            <a:xfrm>
                              <a:off x="31457" y="18996"/>
                              <a:ext cx="44005" cy="39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5BED" w14:textId="77777777" w:rsidR="00547844" w:rsidRDefault="00547844" w:rsidP="00547844">
                                <w:pPr>
                                  <w:spacing w:after="0" w:line="240" w:lineRule="auto"/>
                                  <w:textDirection w:val="btLr"/>
                                </w:pPr>
                              </w:p>
                              <w:p w14:paraId="07D9665C" w14:textId="77777777" w:rsidR="0054266E" w:rsidRDefault="0054266E" w:rsidP="00547844">
                                <w:pPr>
                                  <w:spacing w:after="0" w:line="240" w:lineRule="auto"/>
                                  <w:textDirection w:val="btLr"/>
                                </w:pPr>
                              </w:p>
                              <w:p w14:paraId="2560B4CC" w14:textId="77777777" w:rsidR="0054266E" w:rsidRDefault="0054266E" w:rsidP="00547844">
                                <w:pPr>
                                  <w:spacing w:after="0" w:line="240" w:lineRule="auto"/>
                                  <w:textDirection w:val="btLr"/>
                                </w:pPr>
                              </w:p>
                            </w:txbxContent>
                          </wps:txbx>
                          <wps:bodyPr rot="0" vert="horz" wrap="square" lIns="91425" tIns="91425" rIns="91425" bIns="91425" anchor="ctr" anchorCtr="0" upright="1">
                            <a:noAutofit/>
                          </wps:bodyPr>
                        </wps:wsp>
                        <wpg:grpSp>
                          <wpg:cNvPr id="687274900" name="Group 60"/>
                          <wpg:cNvGrpSpPr>
                            <a:grpSpLocks/>
                          </wpg:cNvGrpSpPr>
                          <wpg:grpSpPr bwMode="auto">
                            <a:xfrm>
                              <a:off x="31457" y="18794"/>
                              <a:ext cx="47707" cy="37005"/>
                              <a:chOff x="0" y="-1006"/>
                              <a:chExt cx="47707" cy="37004"/>
                            </a:xfrm>
                          </wpg:grpSpPr>
                          <wps:wsp>
                            <wps:cNvPr id="592842163" name="Rectangle 61"/>
                            <wps:cNvSpPr>
                              <a:spLocks noChangeArrowheads="1"/>
                            </wps:cNvSpPr>
                            <wps:spPr bwMode="auto">
                              <a:xfrm>
                                <a:off x="0" y="-1006"/>
                                <a:ext cx="44005" cy="35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2813D" w14:textId="77777777" w:rsidR="00547844" w:rsidRDefault="00547844" w:rsidP="0054266E">
                                  <w:pPr>
                                    <w:pStyle w:val="8Gambar"/>
                                  </w:pPr>
                                </w:p>
                                <w:p w14:paraId="1F84DA41" w14:textId="77777777" w:rsidR="00547844" w:rsidRDefault="00547844" w:rsidP="00547844">
                                  <w:pPr>
                                    <w:spacing w:after="0" w:line="240" w:lineRule="auto"/>
                                    <w:textDirection w:val="btLr"/>
                                  </w:pPr>
                                </w:p>
                              </w:txbxContent>
                            </wps:txbx>
                            <wps:bodyPr rot="0" vert="horz" wrap="square" lIns="91425" tIns="91425" rIns="91425" bIns="91425" anchor="ctr" anchorCtr="0" upright="1">
                              <a:noAutofit/>
                            </wps:bodyPr>
                          </wps:wsp>
                          <pic:pic xmlns:pic="http://schemas.openxmlformats.org/drawingml/2006/picture">
                            <pic:nvPicPr>
                              <pic:cNvPr id="1128212059" name="Shape 24"/>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l="18137" t="24004" r="29063" b="1196"/>
                              <a:stretch>
                                <a:fillRect/>
                              </a:stretch>
                            </pic:blipFill>
                            <pic:spPr bwMode="auto">
                              <a:xfrm>
                                <a:off x="16668" y="0"/>
                                <a:ext cx="12357" cy="35998"/>
                              </a:xfrm>
                              <a:prstGeom prst="rect">
                                <a:avLst/>
                              </a:prstGeom>
                              <a:noFill/>
                              <a:extLst>
                                <a:ext uri="{909E8E84-426E-40DD-AFC4-6F175D3DCCD1}">
                                  <a14:hiddenFill xmlns:a14="http://schemas.microsoft.com/office/drawing/2010/main">
                                    <a:solidFill>
                                      <a:srgbClr val="FFFFFF"/>
                                    </a:solidFill>
                                  </a14:hiddenFill>
                                </a:ext>
                              </a:extLst>
                            </pic:spPr>
                          </pic:pic>
                          <wps:wsp>
                            <wps:cNvPr id="645199509" name="Straight Arrow Connector 63"/>
                            <wps:cNvCnPr>
                              <a:cxnSpLocks noChangeShapeType="1"/>
                            </wps:cNvCnPr>
                            <wps:spPr bwMode="auto">
                              <a:xfrm>
                                <a:off x="25622" y="2762"/>
                                <a:ext cx="5143"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335926791" name="Straight Arrow Connector 96"/>
                            <wps:cNvCnPr>
                              <a:cxnSpLocks noChangeShapeType="1"/>
                            </wps:cNvCnPr>
                            <wps:spPr bwMode="auto">
                              <a:xfrm>
                                <a:off x="25336" y="6572"/>
                                <a:ext cx="6668"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806939169" name="Straight Arrow Connector 97"/>
                            <wps:cNvCnPr>
                              <a:cxnSpLocks noChangeShapeType="1"/>
                            </wps:cNvCnPr>
                            <wps:spPr bwMode="auto">
                              <a:xfrm rot="10800000">
                                <a:off x="13525" y="10572"/>
                                <a:ext cx="7906"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969413824" name="Straight Arrow Connector 98"/>
                            <wps:cNvCnPr>
                              <a:cxnSpLocks noChangeShapeType="1"/>
                            </wps:cNvCnPr>
                            <wps:spPr bwMode="auto">
                              <a:xfrm>
                                <a:off x="27336" y="14763"/>
                                <a:ext cx="4572"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488318474" name="Straight Arrow Connector 99"/>
                            <wps:cNvCnPr>
                              <a:cxnSpLocks noChangeShapeType="1"/>
                            </wps:cNvCnPr>
                            <wps:spPr bwMode="auto">
                              <a:xfrm rot="10800000">
                                <a:off x="12763" y="30575"/>
                                <a:ext cx="6382" cy="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928531311" name="Straight Arrow Connector 100"/>
                            <wps:cNvCnPr>
                              <a:cxnSpLocks noChangeShapeType="1"/>
                            </wps:cNvCnPr>
                            <wps:spPr bwMode="auto">
                              <a:xfrm rot="10800000">
                                <a:off x="11239" y="14097"/>
                                <a:ext cx="10097" cy="95"/>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429960974" name="Rounded Rectangle 101"/>
                            <wps:cNvSpPr>
                              <a:spLocks noChangeArrowheads="1"/>
                            </wps:cNvSpPr>
                            <wps:spPr bwMode="auto">
                              <a:xfrm>
                                <a:off x="31526" y="412"/>
                                <a:ext cx="16181" cy="4080"/>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41135CF8" w14:textId="77777777" w:rsidR="00547844" w:rsidRPr="00891A95" w:rsidRDefault="00547844" w:rsidP="00547844">
                                  <w:pPr>
                                    <w:spacing w:line="275" w:lineRule="auto"/>
                                    <w:jc w:val="center"/>
                                    <w:textDirection w:val="btLr"/>
                                    <w:rPr>
                                      <w:sz w:val="20"/>
                                      <w:szCs w:val="20"/>
                                    </w:rPr>
                                  </w:pPr>
                                  <w:r w:rsidRPr="00891A95">
                                    <w:rPr>
                                      <w:color w:val="000000"/>
                                      <w:sz w:val="20"/>
                                      <w:szCs w:val="20"/>
                                    </w:rPr>
                                    <w:t>Kembang goyang</w:t>
                                  </w:r>
                                </w:p>
                              </w:txbxContent>
                            </wps:txbx>
                            <wps:bodyPr rot="0" vert="horz" wrap="square" lIns="91425" tIns="45698" rIns="91425" bIns="45698" anchor="ctr" anchorCtr="0" upright="1">
                              <a:noAutofit/>
                            </wps:bodyPr>
                          </wps:wsp>
                          <wps:wsp>
                            <wps:cNvPr id="570347648" name="Rounded Rectangle 102"/>
                            <wps:cNvSpPr>
                              <a:spLocks noChangeArrowheads="1"/>
                            </wps:cNvSpPr>
                            <wps:spPr bwMode="auto">
                              <a:xfrm>
                                <a:off x="32766" y="5143"/>
                                <a:ext cx="7209" cy="3690"/>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6D9FB001"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Giwa</w:t>
                                  </w:r>
                                </w:p>
                              </w:txbxContent>
                            </wps:txbx>
                            <wps:bodyPr rot="0" vert="horz" wrap="square" lIns="91425" tIns="45698" rIns="91425" bIns="45698" anchor="ctr" anchorCtr="0" upright="1">
                              <a:noAutofit/>
                            </wps:bodyPr>
                          </wps:wsp>
                          <wps:wsp>
                            <wps:cNvPr id="762650589" name="Rounded Rectangle 103"/>
                            <wps:cNvSpPr>
                              <a:spLocks noChangeArrowheads="1"/>
                            </wps:cNvSpPr>
                            <wps:spPr bwMode="auto">
                              <a:xfrm>
                                <a:off x="1234" y="7503"/>
                                <a:ext cx="11720" cy="4403"/>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29ECE9B4"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Selenda</w:t>
                                  </w:r>
                                </w:p>
                              </w:txbxContent>
                            </wps:txbx>
                            <wps:bodyPr rot="0" vert="horz" wrap="square" lIns="91425" tIns="45698" rIns="91425" bIns="45698" anchor="ctr" anchorCtr="0" upright="1">
                              <a:noAutofit/>
                            </wps:bodyPr>
                          </wps:wsp>
                          <wps:wsp>
                            <wps:cNvPr id="1563890233" name="Rounded Rectangle 104"/>
                            <wps:cNvSpPr>
                              <a:spLocks noChangeArrowheads="1"/>
                            </wps:cNvSpPr>
                            <wps:spPr bwMode="auto">
                              <a:xfrm>
                                <a:off x="1234" y="12573"/>
                                <a:ext cx="9434" cy="4680"/>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08BF8573"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Salepe</w:t>
                                  </w:r>
                                </w:p>
                              </w:txbxContent>
                            </wps:txbx>
                            <wps:bodyPr rot="0" vert="horz" wrap="square" lIns="91425" tIns="45698" rIns="91425" bIns="45698" anchor="ctr" anchorCtr="0" upright="1">
                              <a:noAutofit/>
                            </wps:bodyPr>
                          </wps:wsp>
                          <wps:wsp>
                            <wps:cNvPr id="125436017" name="Rounded Rectangle 105"/>
                            <wps:cNvSpPr>
                              <a:spLocks noChangeArrowheads="1"/>
                            </wps:cNvSpPr>
                            <wps:spPr bwMode="auto">
                              <a:xfrm>
                                <a:off x="32670" y="13335"/>
                                <a:ext cx="9525" cy="4007"/>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6600AF46" w14:textId="77777777" w:rsidR="00547844" w:rsidRPr="00891A95" w:rsidRDefault="00547844" w:rsidP="00547844">
                                  <w:pPr>
                                    <w:spacing w:line="275" w:lineRule="auto"/>
                                    <w:jc w:val="center"/>
                                    <w:textDirection w:val="btLr"/>
                                    <w:rPr>
                                      <w:sz w:val="18"/>
                                      <w:szCs w:val="18"/>
                                    </w:rPr>
                                  </w:pPr>
                                  <w:r w:rsidRPr="00891A95">
                                    <w:rPr>
                                      <w:i/>
                                      <w:color w:val="000000"/>
                                      <w:sz w:val="18"/>
                                      <w:szCs w:val="18"/>
                                    </w:rPr>
                                    <w:t>Jima Ancu</w:t>
                                  </w:r>
                                </w:p>
                              </w:txbxContent>
                            </wps:txbx>
                            <wps:bodyPr rot="0" vert="horz" wrap="square" lIns="91425" tIns="45698" rIns="91425" bIns="45698" anchor="ctr" anchorCtr="0" upright="1">
                              <a:noAutofit/>
                            </wps:bodyPr>
                          </wps:wsp>
                          <wps:wsp>
                            <wps:cNvPr id="176477599" name="Rounded Rectangle 106"/>
                            <wps:cNvSpPr>
                              <a:spLocks noChangeArrowheads="1"/>
                            </wps:cNvSpPr>
                            <wps:spPr bwMode="auto">
                              <a:xfrm>
                                <a:off x="0" y="26560"/>
                                <a:ext cx="12096" cy="6736"/>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16E11512" w14:textId="77777777" w:rsidR="00547844" w:rsidRPr="00891A95" w:rsidRDefault="00547844" w:rsidP="00547844">
                                  <w:pPr>
                                    <w:spacing w:line="275" w:lineRule="auto"/>
                                    <w:jc w:val="center"/>
                                    <w:textDirection w:val="btLr"/>
                                    <w:rPr>
                                      <w:sz w:val="18"/>
                                      <w:szCs w:val="18"/>
                                    </w:rPr>
                                  </w:pPr>
                                  <w:r w:rsidRPr="00891A95">
                                    <w:rPr>
                                      <w:i/>
                                      <w:color w:val="000000"/>
                                      <w:sz w:val="18"/>
                                      <w:szCs w:val="18"/>
                                    </w:rPr>
                                    <w:t>Tembe Sasambo</w:t>
                                  </w:r>
                                </w:p>
                              </w:txbxContent>
                            </wps:txbx>
                            <wps:bodyPr rot="0" vert="horz" wrap="square" lIns="91425" tIns="45698" rIns="91425" bIns="45698"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1D69813" id="Group 23" o:spid="_x0000_s1098" style="position:absolute;left:0;text-align:left;margin-left:11.45pt;margin-top:27.85pt;width:278.4pt;height:213.05pt;z-index:251680768" coordorigin="31457,20366" coordsize="47707,39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EYkDIFGSVyKWigBu1j1NIADxT6RVwc5oAac46dTSkH7op1JkbqAE2MetN6HBp+4k4FMwR8pNAC&#10;59x+VFJj3ooAkooooAKKKKACiiigAooooAKKKKACiiigAooooAKKKKACiiigAooooAKKKKACiiig&#10;AooooAKKKKACiiigAooooAKKKKACiiigAooooAKKKKACiiigAooooAKKKKACiiigAox7UUUAGPag&#10;gHqKKKADA9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">
                <v:group id="Group 58" o:spid="_x0000_s1099" style="position:absolute;left:31457;top:20366;width:47707;height:39343" coordorigin="31457,18794" coordsize="47707,3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">
                  <v:rect id="Rectangle 59" o:spid="_x0000_s1100" style="position:absolute;left:31457;top:18996;width:44005;height:39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" filled="f" stroked="f">
                    <v:textbox inset="2.53958mm,2.53958mm,2.53958mm,2.53958mm">
                      <w:txbxContent>
                        <w:p w14:paraId="5AB35BED" w14:textId="77777777" w:rsidR="00547844" w:rsidRDefault="00547844" w:rsidP="00547844">
                          <w:pPr>
                            <w:spacing w:after="0" w:line="240" w:lineRule="auto"/>
                            <w:textDirection w:val="btLr"/>
                          </w:pPr>
                        </w:p>
                        <w:p w14:paraId="07D9665C" w14:textId="77777777" w:rsidR="0054266E" w:rsidRDefault="0054266E" w:rsidP="00547844">
                          <w:pPr>
                            <w:spacing w:after="0" w:line="240" w:lineRule="auto"/>
                            <w:textDirection w:val="btLr"/>
                          </w:pPr>
                        </w:p>
                        <w:p w14:paraId="2560B4CC" w14:textId="77777777" w:rsidR="0054266E" w:rsidRDefault="0054266E" w:rsidP="00547844">
                          <w:pPr>
                            <w:spacing w:after="0" w:line="240" w:lineRule="auto"/>
                            <w:textDirection w:val="btLr"/>
                          </w:pPr>
                        </w:p>
                      </w:txbxContent>
                    </v:textbox>
                  </v:rect>
                  <v:group id="Group 60" o:spid="_x0000_s1101" style="position:absolute;left:31457;top:18794;width:47707;height:37005" coordorigin=",-1006" coordsize="47707,3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">
                    <v:rect id="Rectangle 61" o:spid="_x0000_s1102" style="position:absolute;top:-1006;width:44005;height:35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" filled="f" stroked="f">
                      <v:textbox inset="2.53958mm,2.53958mm,2.53958mm,2.53958mm">
                        <w:txbxContent>
                          <w:p w14:paraId="2FE2813D" w14:textId="77777777" w:rsidR="00547844" w:rsidRDefault="00547844" w:rsidP="0054266E">
                            <w:pPr>
                              <w:pStyle w:val="8Gambar"/>
                            </w:pPr>
                          </w:p>
                          <w:p w14:paraId="1F84DA41" w14:textId="77777777" w:rsidR="00547844" w:rsidRDefault="00547844" w:rsidP="00547844">
                            <w:pPr>
                              <w:spacing w:after="0" w:line="240" w:lineRule="auto"/>
                              <w:textDirection w:val="btLr"/>
                            </w:pPr>
                          </w:p>
                        </w:txbxContent>
                      </v:textbox>
                    </v:rect>
                    <v:shape id="Shape 24" o:spid="_x0000_s1103" type="#_x0000_t75" style="position:absolute;left:16668;width:12357;height:359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">
                      <v:imagedata r:id="rId35" o:title="" croptop="15731f" cropbottom="784f" cropleft="11886f" cropright="19047f"/>
                    </v:shape>
                    <v:shape id="Straight Arrow Connector 63" o:spid="_x0000_s1104" type="#_x0000_t32" style="position:absolute;left:25622;top:2762;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" strokecolor="black [3200]" strokeweight="1.5pt">
                      <v:stroke startarrowwidth="narrow" startarrowlength="short" endarrow="block" joinstyle="miter"/>
                    </v:shape>
                    <v:shape id="Straight Arrow Connector 96" o:spid="_x0000_s1105" type="#_x0000_t32" style="position:absolute;left:25336;top:6572;width: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" strokecolor="black [3200]" strokeweight="1.5pt">
                      <v:stroke startarrowwidth="narrow" startarrowlength="short" endarrow="block" joinstyle="miter"/>
                    </v:shape>
                    <v:shape id="Straight Arrow Connector 97" o:spid="_x0000_s1106" type="#_x0000_t32" style="position:absolute;left:13525;top:10572;width:790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" strokecolor="black [3200]" strokeweight="1.5pt">
                      <v:stroke startarrowwidth="narrow" startarrowlength="short" endarrow="block" joinstyle="miter"/>
                    </v:shape>
                    <v:shape id="Straight Arrow Connector 98" o:spid="_x0000_s1107" type="#_x0000_t32" style="position:absolute;left:27336;top:14763;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" strokecolor="black [3200]" strokeweight="1.5pt">
                      <v:stroke startarrowwidth="narrow" startarrowlength="short" endarrow="block" joinstyle="miter"/>
                    </v:shape>
                    <v:shape id="Straight Arrow Connector 99" o:spid="_x0000_s1108" type="#_x0000_t32" style="position:absolute;left:12763;top:30575;width:638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" strokecolor="black [3200]" strokeweight="1.5pt">
                      <v:stroke startarrowwidth="narrow" startarrowlength="short" endarrow="block" joinstyle="miter"/>
                    </v:shape>
                    <v:shape id="Straight Arrow Connector 100" o:spid="_x0000_s1109" type="#_x0000_t32" style="position:absolute;left:11239;top:14097;width:10097;height:9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" strokecolor="black [3200]" strokeweight="1.5pt">
                      <v:stroke startarrowwidth="narrow" startarrowlength="short" endarrow="block" joinstyle="miter"/>
                    </v:shape>
                    <v:roundrect id="Rounded Rectangle 101" o:spid="_x0000_s1110" style="position:absolute;left:31526;top:412;width:16181;height:4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" fillcolor="white [3201]" strokecolor="black [3200]" strokeweight="1pt">
                      <v:stroke startarrowwidth="narrow" startarrowlength="short" endarrowwidth="narrow" endarrowlength="short" joinstyle="miter"/>
                      <v:textbox inset="2.53958mm,1.2694mm,2.53958mm,1.2694mm">
                        <w:txbxContent>
                          <w:p w14:paraId="41135CF8" w14:textId="77777777" w:rsidR="00547844" w:rsidRPr="00891A95" w:rsidRDefault="00547844" w:rsidP="00547844">
                            <w:pPr>
                              <w:spacing w:line="275" w:lineRule="auto"/>
                              <w:jc w:val="center"/>
                              <w:textDirection w:val="btLr"/>
                              <w:rPr>
                                <w:sz w:val="20"/>
                                <w:szCs w:val="20"/>
                              </w:rPr>
                            </w:pPr>
                            <w:r w:rsidRPr="00891A95">
                              <w:rPr>
                                <w:color w:val="000000"/>
                                <w:sz w:val="20"/>
                                <w:szCs w:val="20"/>
                              </w:rPr>
                              <w:t>Kembang goyang</w:t>
                            </w:r>
                          </w:p>
                        </w:txbxContent>
                      </v:textbox>
                    </v:roundrect>
                    <v:roundrect id="Rounded Rectangle 102" o:spid="_x0000_s1111" style="position:absolute;left:32766;top:5143;width:7209;height:3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" fillcolor="white [3201]" strokecolor="black [3200]" strokeweight="1pt">
                      <v:stroke startarrowwidth="narrow" startarrowlength="short" endarrowwidth="narrow" endarrowlength="short" joinstyle="miter"/>
                      <v:textbox inset="2.53958mm,1.2694mm,2.53958mm,1.2694mm">
                        <w:txbxContent>
                          <w:p w14:paraId="6D9FB001"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Giwa</w:t>
                            </w:r>
                          </w:p>
                        </w:txbxContent>
                      </v:textbox>
                    </v:roundrect>
                    <v:roundrect id="Rounded Rectangle 103" o:spid="_x0000_s1112" style="position:absolute;left:1234;top:7503;width:11720;height:4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" fillcolor="white [3201]" strokecolor="black [3200]" strokeweight="1pt">
                      <v:stroke startarrowwidth="narrow" startarrowlength="short" endarrowwidth="narrow" endarrowlength="short" joinstyle="miter"/>
                      <v:textbox inset="2.53958mm,1.2694mm,2.53958mm,1.2694mm">
                        <w:txbxContent>
                          <w:p w14:paraId="29ECE9B4"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Selenda</w:t>
                            </w:r>
                          </w:p>
                        </w:txbxContent>
                      </v:textbox>
                    </v:roundrect>
                    <v:roundrect id="Rounded Rectangle 104" o:spid="_x0000_s1113" style="position:absolute;left:1234;top:12573;width:9434;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" fillcolor="white [3201]" strokecolor="black [3200]" strokeweight="1pt">
                      <v:stroke startarrowwidth="narrow" startarrowlength="short" endarrowwidth="narrow" endarrowlength="short" joinstyle="miter"/>
                      <v:textbox inset="2.53958mm,1.2694mm,2.53958mm,1.2694mm">
                        <w:txbxContent>
                          <w:p w14:paraId="08BF8573" w14:textId="77777777" w:rsidR="00547844" w:rsidRPr="00891A95" w:rsidRDefault="00547844" w:rsidP="00547844">
                            <w:pPr>
                              <w:spacing w:line="275" w:lineRule="auto"/>
                              <w:jc w:val="center"/>
                              <w:textDirection w:val="btLr"/>
                              <w:rPr>
                                <w:sz w:val="20"/>
                                <w:szCs w:val="20"/>
                              </w:rPr>
                            </w:pPr>
                            <w:r w:rsidRPr="00891A95">
                              <w:rPr>
                                <w:i/>
                                <w:color w:val="000000"/>
                                <w:sz w:val="20"/>
                                <w:szCs w:val="20"/>
                              </w:rPr>
                              <w:t>Salepe</w:t>
                            </w:r>
                          </w:p>
                        </w:txbxContent>
                      </v:textbox>
                    </v:roundrect>
                    <v:roundrect id="Rounded Rectangle 105" o:spid="_x0000_s1114" style="position:absolute;left:32670;top:13335;width:9525;height:4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" fillcolor="white [3201]" strokecolor="black [3200]" strokeweight="1pt">
                      <v:stroke startarrowwidth="narrow" startarrowlength="short" endarrowwidth="narrow" endarrowlength="short" joinstyle="miter"/>
                      <v:textbox inset="2.53958mm,1.2694mm,2.53958mm,1.2694mm">
                        <w:txbxContent>
                          <w:p w14:paraId="6600AF46" w14:textId="77777777" w:rsidR="00547844" w:rsidRPr="00891A95" w:rsidRDefault="00547844" w:rsidP="00547844">
                            <w:pPr>
                              <w:spacing w:line="275" w:lineRule="auto"/>
                              <w:jc w:val="center"/>
                              <w:textDirection w:val="btLr"/>
                              <w:rPr>
                                <w:sz w:val="18"/>
                                <w:szCs w:val="18"/>
                              </w:rPr>
                            </w:pPr>
                            <w:r w:rsidRPr="00891A95">
                              <w:rPr>
                                <w:i/>
                                <w:color w:val="000000"/>
                                <w:sz w:val="18"/>
                                <w:szCs w:val="18"/>
                              </w:rPr>
                              <w:t>Jima Ancu</w:t>
                            </w:r>
                          </w:p>
                        </w:txbxContent>
                      </v:textbox>
                    </v:roundrect>
                    <v:roundrect id="Rounded Rectangle 106" o:spid="_x0000_s1115" style="position:absolute;top:26560;width:12096;height:67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" fillcolor="white [3201]" strokecolor="black [3200]" strokeweight="1pt">
                      <v:stroke startarrowwidth="narrow" startarrowlength="short" endarrowwidth="narrow" endarrowlength="short" joinstyle="miter"/>
                      <v:textbox inset="2.53958mm,1.2694mm,2.53958mm,1.2694mm">
                        <w:txbxContent>
                          <w:p w14:paraId="16E11512" w14:textId="77777777" w:rsidR="00547844" w:rsidRPr="00891A95" w:rsidRDefault="00547844" w:rsidP="00547844">
                            <w:pPr>
                              <w:spacing w:line="275" w:lineRule="auto"/>
                              <w:jc w:val="center"/>
                              <w:textDirection w:val="btLr"/>
                              <w:rPr>
                                <w:sz w:val="18"/>
                                <w:szCs w:val="18"/>
                              </w:rPr>
                            </w:pPr>
                            <w:r w:rsidRPr="00891A95">
                              <w:rPr>
                                <w:i/>
                                <w:color w:val="000000"/>
                                <w:sz w:val="18"/>
                                <w:szCs w:val="18"/>
                              </w:rPr>
                              <w:t>Tembe Sasambo</w:t>
                            </w:r>
                          </w:p>
                        </w:txbxContent>
                      </v:textbox>
                    </v:roundrect>
                  </v:group>
                </v:group>
              </v:group>
            </w:pict>
          </mc:Fallback>
        </mc:AlternateContent>
      </w:r>
      <w:r w:rsidR="00547844" w:rsidRPr="00503CEE">
        <w:rPr>
          <w:sz w:val="21"/>
        </w:rPr>
        <w:t xml:space="preserve">Adapun tata busana tari </w:t>
      </w:r>
      <w:r w:rsidR="00891A95" w:rsidRPr="00891A95">
        <w:rPr>
          <w:i/>
          <w:sz w:val="21"/>
        </w:rPr>
        <w:t>Wura Bongi Monca</w:t>
      </w:r>
      <w:r w:rsidR="00547844" w:rsidRPr="00503CEE">
        <w:rPr>
          <w:sz w:val="21"/>
        </w:rPr>
        <w:t xml:space="preserve"> pada tahun 2009-2016 dapat dilihat pada </w:t>
      </w:r>
      <w:r w:rsidR="00503CEE">
        <w:rPr>
          <w:sz w:val="21"/>
        </w:rPr>
        <w:t>G</w:t>
      </w:r>
      <w:r w:rsidR="00547844" w:rsidRPr="00503CEE">
        <w:rPr>
          <w:sz w:val="21"/>
        </w:rPr>
        <w:t>ambar 6 dan 7 di bawah ini</w:t>
      </w:r>
      <w:r w:rsidR="00503CEE">
        <w:rPr>
          <w:sz w:val="21"/>
        </w:rPr>
        <w:t>:</w:t>
      </w:r>
    </w:p>
    <w:p w14:paraId="64AFB6E5" w14:textId="77777777" w:rsidR="00585354" w:rsidRPr="00891A95" w:rsidRDefault="00585354" w:rsidP="00891A95">
      <w:pPr>
        <w:pStyle w:val="5TextTeks"/>
        <w:spacing w:after="200" w:line="276" w:lineRule="auto"/>
        <w:rPr>
          <w:sz w:val="21"/>
        </w:rPr>
      </w:pPr>
    </w:p>
    <w:p w14:paraId="2F0B9E58" w14:textId="77777777" w:rsidR="00503CEE" w:rsidRDefault="00503CEE" w:rsidP="00503CEE">
      <w:pPr>
        <w:pStyle w:val="5TextTeks"/>
        <w:ind w:firstLine="0"/>
        <w:rPr>
          <w:rFonts w:eastAsia="Cambria" w:cs="Cambria"/>
          <w:color w:val="000000"/>
          <w:szCs w:val="20"/>
        </w:rPr>
      </w:pPr>
    </w:p>
    <w:p w14:paraId="101BBC86" w14:textId="77777777" w:rsidR="00547844" w:rsidRDefault="00547844" w:rsidP="00547844">
      <w:pPr>
        <w:ind w:left="1134" w:right="1133"/>
        <w:jc w:val="both"/>
        <w:rPr>
          <w:rFonts w:ascii="Cambria" w:eastAsia="Cambria" w:hAnsi="Cambria" w:cs="Cambria"/>
          <w:color w:val="000000"/>
          <w:sz w:val="20"/>
          <w:szCs w:val="20"/>
        </w:rPr>
      </w:pPr>
    </w:p>
    <w:p w14:paraId="131C21DF" w14:textId="77777777" w:rsidR="00547844" w:rsidRDefault="00547844" w:rsidP="00547844">
      <w:pPr>
        <w:ind w:left="1134" w:right="1133"/>
        <w:jc w:val="both"/>
        <w:rPr>
          <w:rFonts w:ascii="Cambria" w:eastAsia="Cambria" w:hAnsi="Cambria" w:cs="Cambria"/>
          <w:color w:val="000000"/>
          <w:sz w:val="20"/>
          <w:szCs w:val="20"/>
        </w:rPr>
      </w:pPr>
    </w:p>
    <w:p w14:paraId="394C1C8A" w14:textId="77777777" w:rsidR="00547844" w:rsidRDefault="00547844" w:rsidP="00547844">
      <w:pPr>
        <w:ind w:left="1646"/>
        <w:jc w:val="both"/>
        <w:rPr>
          <w:rFonts w:ascii="Cambria" w:eastAsia="Cambria" w:hAnsi="Cambria" w:cs="Cambria"/>
          <w:color w:val="000000"/>
          <w:sz w:val="21"/>
          <w:szCs w:val="21"/>
        </w:rPr>
      </w:pPr>
    </w:p>
    <w:p w14:paraId="37EF9A46" w14:textId="77777777" w:rsidR="00547844" w:rsidRDefault="00547844" w:rsidP="00547844">
      <w:pPr>
        <w:ind w:left="1646"/>
        <w:jc w:val="both"/>
        <w:rPr>
          <w:rFonts w:ascii="Cambria" w:eastAsia="Cambria" w:hAnsi="Cambria" w:cs="Cambria"/>
          <w:color w:val="000000"/>
          <w:sz w:val="21"/>
          <w:szCs w:val="21"/>
        </w:rPr>
      </w:pPr>
    </w:p>
    <w:p w14:paraId="7DFE357C" w14:textId="77777777" w:rsidR="00547844" w:rsidRDefault="00547844" w:rsidP="00547844">
      <w:pPr>
        <w:ind w:left="1646"/>
        <w:jc w:val="both"/>
        <w:rPr>
          <w:rFonts w:ascii="Cambria" w:eastAsia="Cambria" w:hAnsi="Cambria" w:cs="Cambria"/>
          <w:color w:val="000000"/>
          <w:sz w:val="21"/>
          <w:szCs w:val="21"/>
        </w:rPr>
      </w:pPr>
    </w:p>
    <w:p w14:paraId="10307917" w14:textId="77777777" w:rsidR="0054266E" w:rsidRDefault="0054266E" w:rsidP="0054266E">
      <w:pPr>
        <w:jc w:val="both"/>
        <w:rPr>
          <w:rFonts w:ascii="Cambria" w:eastAsia="Cambria" w:hAnsi="Cambria" w:cs="Cambria"/>
          <w:color w:val="000000"/>
          <w:sz w:val="21"/>
          <w:szCs w:val="21"/>
        </w:rPr>
      </w:pPr>
    </w:p>
    <w:p w14:paraId="417E6ADA" w14:textId="77777777" w:rsidR="0054266E" w:rsidRDefault="0054266E" w:rsidP="0054266E">
      <w:pPr>
        <w:jc w:val="both"/>
        <w:rPr>
          <w:rFonts w:ascii="Cambria" w:eastAsia="Cambria" w:hAnsi="Cambria" w:cs="Cambria"/>
          <w:color w:val="000000"/>
          <w:sz w:val="21"/>
          <w:szCs w:val="21"/>
        </w:rPr>
      </w:pPr>
    </w:p>
    <w:p w14:paraId="6325765F" w14:textId="12DBFA51" w:rsidR="00547844" w:rsidRDefault="00547844" w:rsidP="00891A95">
      <w:pPr>
        <w:pStyle w:val="6TabelJudulTableTitle"/>
        <w:spacing w:before="120" w:after="120" w:line="276" w:lineRule="auto"/>
        <w:jc w:val="center"/>
      </w:pPr>
      <w:r>
        <w:t>Gambar 6. Tampak Depan</w:t>
      </w:r>
    </w:p>
    <w:p w14:paraId="2F3AF999" w14:textId="3E6DC37C" w:rsidR="00547844" w:rsidRDefault="00547844" w:rsidP="00547844">
      <w:pPr>
        <w:ind w:left="1646"/>
        <w:jc w:val="both"/>
        <w:rPr>
          <w:rFonts w:ascii="Cambria" w:eastAsia="Cambria" w:hAnsi="Cambria" w:cs="Cambria"/>
          <w:color w:val="000000"/>
          <w:sz w:val="21"/>
          <w:szCs w:val="21"/>
        </w:rPr>
      </w:pPr>
      <w:r>
        <w:rPr>
          <w:rFonts w:ascii="Calibri" w:eastAsia="Calibri" w:hAnsi="Calibri" w:cs="Calibri"/>
          <w:noProof/>
          <w:sz w:val="22"/>
          <w:szCs w:val="22"/>
          <w:lang w:eastAsia="zh-CN"/>
        </w:rPr>
        <mc:AlternateContent>
          <mc:Choice Requires="wpg">
            <w:drawing>
              <wp:anchor distT="0" distB="0" distL="114300" distR="114300" simplePos="0" relativeHeight="251681792" behindDoc="0" locked="0" layoutInCell="1" allowOverlap="1" wp14:anchorId="1094D517" wp14:editId="2DC3D8D9">
                <wp:simplePos x="0" y="0"/>
                <wp:positionH relativeFrom="column">
                  <wp:posOffset>1906905</wp:posOffset>
                </wp:positionH>
                <wp:positionV relativeFrom="paragraph">
                  <wp:posOffset>36576</wp:posOffset>
                </wp:positionV>
                <wp:extent cx="2188491" cy="2219561"/>
                <wp:effectExtent l="0" t="0" r="21590" b="9525"/>
                <wp:wrapNone/>
                <wp:docPr id="21184819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491" cy="2219561"/>
                          <a:chOff x="39715" y="23461"/>
                          <a:chExt cx="28277" cy="28678"/>
                        </a:xfrm>
                      </wpg:grpSpPr>
                      <wpg:grpSp>
                        <wpg:cNvPr id="676389567" name="Group 108"/>
                        <wpg:cNvGrpSpPr>
                          <a:grpSpLocks/>
                        </wpg:cNvGrpSpPr>
                        <wpg:grpSpPr bwMode="auto">
                          <a:xfrm>
                            <a:off x="39715" y="23461"/>
                            <a:ext cx="28277" cy="28678"/>
                            <a:chOff x="39715" y="23461"/>
                            <a:chExt cx="28277" cy="28677"/>
                          </a:xfrm>
                        </wpg:grpSpPr>
                        <wps:wsp>
                          <wps:cNvPr id="938819728" name="Rectangle 109"/>
                          <wps:cNvSpPr>
                            <a:spLocks noChangeArrowheads="1"/>
                          </wps:cNvSpPr>
                          <wps:spPr bwMode="auto">
                            <a:xfrm>
                              <a:off x="39715" y="23461"/>
                              <a:ext cx="27489" cy="28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CBB19" w14:textId="77777777" w:rsidR="00547844" w:rsidRDefault="00547844" w:rsidP="00547844">
                                <w:pPr>
                                  <w:spacing w:after="0" w:line="240" w:lineRule="auto"/>
                                  <w:textDirection w:val="btLr"/>
                                </w:pPr>
                              </w:p>
                            </w:txbxContent>
                          </wps:txbx>
                          <wps:bodyPr rot="0" vert="horz" wrap="square" lIns="91425" tIns="91425" rIns="91425" bIns="91425" anchor="ctr" anchorCtr="0" upright="1">
                            <a:noAutofit/>
                          </wps:bodyPr>
                        </wps:wsp>
                        <wpg:grpSp>
                          <wpg:cNvPr id="372327676" name="Group 110"/>
                          <wpg:cNvGrpSpPr>
                            <a:grpSpLocks/>
                          </wpg:cNvGrpSpPr>
                          <wpg:grpSpPr bwMode="auto">
                            <a:xfrm>
                              <a:off x="39715" y="23461"/>
                              <a:ext cx="28277" cy="28677"/>
                              <a:chOff x="0" y="0"/>
                              <a:chExt cx="28277" cy="28676"/>
                            </a:xfrm>
                          </wpg:grpSpPr>
                          <wps:wsp>
                            <wps:cNvPr id="1293780845" name="Rectangle 111"/>
                            <wps:cNvSpPr>
                              <a:spLocks noChangeArrowheads="1"/>
                            </wps:cNvSpPr>
                            <wps:spPr bwMode="auto">
                              <a:xfrm>
                                <a:off x="0" y="0"/>
                                <a:ext cx="27489" cy="28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F90F" w14:textId="77777777" w:rsidR="00547844" w:rsidRDefault="00547844" w:rsidP="0054266E">
                                  <w:pPr>
                                    <w:pStyle w:val="8Gambar"/>
                                  </w:pPr>
                                </w:p>
                              </w:txbxContent>
                            </wps:txbx>
                            <wps:bodyPr rot="0" vert="horz" wrap="square" lIns="91425" tIns="91425" rIns="91425" bIns="91425" anchor="ctr" anchorCtr="0" upright="1">
                              <a:noAutofit/>
                            </wps:bodyPr>
                          </wps:wsp>
                          <pic:pic xmlns:pic="http://schemas.openxmlformats.org/drawingml/2006/picture">
                            <pic:nvPicPr>
                              <pic:cNvPr id="1651335042" name="Shape 63"/>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t="10097" r="23128" b="20432"/>
                              <a:stretch>
                                <a:fillRect/>
                              </a:stretch>
                            </pic:blipFill>
                            <pic:spPr bwMode="auto">
                              <a:xfrm rot="-5400000">
                                <a:off x="-8039" y="8039"/>
                                <a:ext cx="28676" cy="12598"/>
                              </a:xfrm>
                              <a:prstGeom prst="rect">
                                <a:avLst/>
                              </a:prstGeom>
                              <a:noFill/>
                              <a:extLst>
                                <a:ext uri="{909E8E84-426E-40DD-AFC4-6F175D3DCCD1}">
                                  <a14:hiddenFill xmlns:a14="http://schemas.microsoft.com/office/drawing/2010/main">
                                    <a:solidFill>
                                      <a:srgbClr val="FFFFFF"/>
                                    </a:solidFill>
                                  </a14:hiddenFill>
                                </a:ext>
                              </a:extLst>
                            </pic:spPr>
                          </pic:pic>
                          <wps:wsp>
                            <wps:cNvPr id="1563825380" name="Straight Arrow Connector 113"/>
                            <wps:cNvCnPr>
                              <a:cxnSpLocks noChangeShapeType="1"/>
                            </wps:cNvCnPr>
                            <wps:spPr bwMode="auto">
                              <a:xfrm>
                                <a:off x="6819" y="5753"/>
                                <a:ext cx="9430" cy="19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927017555" name="Rounded Rectangle 114"/>
                            <wps:cNvSpPr>
                              <a:spLocks noChangeArrowheads="1"/>
                            </wps:cNvSpPr>
                            <wps:spPr bwMode="auto">
                              <a:xfrm>
                                <a:off x="17104" y="4610"/>
                                <a:ext cx="11173" cy="3721"/>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35C80328" w14:textId="77777777" w:rsidR="00547844" w:rsidRPr="00891A95" w:rsidRDefault="00547844" w:rsidP="00547844">
                                  <w:pPr>
                                    <w:spacing w:line="275" w:lineRule="auto"/>
                                    <w:jc w:val="center"/>
                                    <w:textDirection w:val="btLr"/>
                                    <w:rPr>
                                      <w:sz w:val="18"/>
                                      <w:szCs w:val="18"/>
                                    </w:rPr>
                                  </w:pPr>
                                  <w:r w:rsidRPr="00891A95">
                                    <w:rPr>
                                      <w:i/>
                                      <w:color w:val="000000"/>
                                      <w:sz w:val="18"/>
                                      <w:szCs w:val="18"/>
                                    </w:rPr>
                                    <w:t>Samu’u Tu’u</w:t>
                                  </w:r>
                                </w:p>
                              </w:txbxContent>
                            </wps:txbx>
                            <wps:bodyPr rot="0" vert="horz" wrap="square" lIns="91425" tIns="45698" rIns="91425" bIns="45698"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094D517" id="Group 22" o:spid="_x0000_s1116" style="position:absolute;left:0;text-align:left;margin-left:150.15pt;margin-top:2.9pt;width:172.3pt;height:174.75pt;z-index:251681792" coordorigin="39715,23461" coordsize="28277,28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">
                <v:group id="Group 108" o:spid="_x0000_s1117" style="position:absolute;left:39715;top:23461;width:28277;height:28678" coordorigin="39715,23461" coordsize="28277,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">
                  <v:rect id="Rectangle 109" o:spid="_x0000_s1118" style="position:absolute;left:39715;top:23461;width:27489;height:28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" filled="f" stroked="f">
                    <v:textbox inset="2.53958mm,2.53958mm,2.53958mm,2.53958mm">
                      <w:txbxContent>
                        <w:p w14:paraId="095CBB19" w14:textId="77777777" w:rsidR="00547844" w:rsidRDefault="00547844" w:rsidP="00547844">
                          <w:pPr>
                            <w:spacing w:after="0" w:line="240" w:lineRule="auto"/>
                            <w:textDirection w:val="btLr"/>
                          </w:pPr>
                        </w:p>
                      </w:txbxContent>
                    </v:textbox>
                  </v:rect>
                  <v:group id="Group 110" o:spid="_x0000_s1119" style="position:absolute;left:39715;top:23461;width:28277;height:28677" coordsize="28277,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">
                    <v:rect id="Rectangle 111" o:spid="_x0000_s1120" style="position:absolute;width:27489;height:28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" filled="f" stroked="f">
                      <v:textbox inset="2.53958mm,2.53958mm,2.53958mm,2.53958mm">
                        <w:txbxContent>
                          <w:p w14:paraId="38FBF90F" w14:textId="77777777" w:rsidR="00547844" w:rsidRDefault="00547844" w:rsidP="0054266E">
                            <w:pPr>
                              <w:pStyle w:val="8Gambar"/>
                            </w:pPr>
                          </w:p>
                        </w:txbxContent>
                      </v:textbox>
                    </v:rect>
                    <v:shape id="Shape 63" o:spid="_x0000_s1121" type="#_x0000_t75" style="position:absolute;left:-8039;top:8039;width:28676;height:1259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">
                      <v:imagedata r:id="rId37" o:title="" croptop="6617f" cropbottom="13390f" cropright="15157f"/>
                    </v:shape>
                    <v:shape id="Straight Arrow Connector 113" o:spid="_x0000_s1122" type="#_x0000_t32" style="position:absolute;left:6819;top:5753;width:943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" strokecolor="black [3200]" strokeweight="1.5pt">
                      <v:stroke startarrowwidth="narrow" startarrowlength="short" endarrow="block" joinstyle="miter"/>
                    </v:shape>
                    <v:roundrect id="Rounded Rectangle 114" o:spid="_x0000_s1123" style="position:absolute;left:17104;top:4610;width:11173;height:3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" fillcolor="white [3201]" strokecolor="black [3200]" strokeweight="1pt">
                      <v:stroke startarrowwidth="narrow" startarrowlength="short" endarrowwidth="narrow" endarrowlength="short" joinstyle="miter"/>
                      <v:textbox inset="2.53958mm,1.2694mm,2.53958mm,1.2694mm">
                        <w:txbxContent>
                          <w:p w14:paraId="35C80328" w14:textId="77777777" w:rsidR="00547844" w:rsidRPr="00891A95" w:rsidRDefault="00547844" w:rsidP="00547844">
                            <w:pPr>
                              <w:spacing w:line="275" w:lineRule="auto"/>
                              <w:jc w:val="center"/>
                              <w:textDirection w:val="btLr"/>
                              <w:rPr>
                                <w:sz w:val="18"/>
                                <w:szCs w:val="18"/>
                              </w:rPr>
                            </w:pPr>
                            <w:r w:rsidRPr="00891A95">
                              <w:rPr>
                                <w:i/>
                                <w:color w:val="000000"/>
                                <w:sz w:val="18"/>
                                <w:szCs w:val="18"/>
                              </w:rPr>
                              <w:t>Samu’u Tu’u</w:t>
                            </w:r>
                          </w:p>
                        </w:txbxContent>
                      </v:textbox>
                    </v:roundrect>
                  </v:group>
                </v:group>
              </v:group>
            </w:pict>
          </mc:Fallback>
        </mc:AlternateContent>
      </w:r>
    </w:p>
    <w:p w14:paraId="048634C8" w14:textId="77777777" w:rsidR="00547844" w:rsidRDefault="00547844" w:rsidP="00547844">
      <w:pPr>
        <w:ind w:left="1646"/>
        <w:jc w:val="both"/>
        <w:rPr>
          <w:rFonts w:ascii="Cambria" w:eastAsia="Cambria" w:hAnsi="Cambria" w:cs="Cambria"/>
          <w:color w:val="000000"/>
          <w:sz w:val="21"/>
          <w:szCs w:val="21"/>
        </w:rPr>
      </w:pPr>
    </w:p>
    <w:p w14:paraId="2BA39A19" w14:textId="77777777" w:rsidR="00547844" w:rsidRDefault="00547844" w:rsidP="00547844">
      <w:pPr>
        <w:ind w:left="1646"/>
        <w:jc w:val="both"/>
        <w:rPr>
          <w:rFonts w:ascii="Cambria" w:eastAsia="Cambria" w:hAnsi="Cambria" w:cs="Cambria"/>
          <w:color w:val="000000"/>
          <w:sz w:val="21"/>
          <w:szCs w:val="21"/>
        </w:rPr>
      </w:pPr>
    </w:p>
    <w:p w14:paraId="3E5B88D3" w14:textId="77777777" w:rsidR="00547844" w:rsidRDefault="00547844" w:rsidP="00547844">
      <w:pPr>
        <w:ind w:left="1646"/>
        <w:jc w:val="both"/>
        <w:rPr>
          <w:rFonts w:ascii="Cambria" w:eastAsia="Cambria" w:hAnsi="Cambria" w:cs="Cambria"/>
          <w:color w:val="000000"/>
          <w:sz w:val="21"/>
          <w:szCs w:val="21"/>
        </w:rPr>
      </w:pPr>
    </w:p>
    <w:p w14:paraId="589CD507" w14:textId="77777777" w:rsidR="00547844" w:rsidRPr="00585354" w:rsidRDefault="00547844" w:rsidP="00547844">
      <w:pPr>
        <w:ind w:left="1646"/>
        <w:jc w:val="both"/>
        <w:rPr>
          <w:rFonts w:ascii="Cambria" w:eastAsia="Cambria" w:hAnsi="Cambria" w:cs="Cambria"/>
          <w:color w:val="000000"/>
          <w:sz w:val="18"/>
          <w:szCs w:val="18"/>
        </w:rPr>
      </w:pPr>
    </w:p>
    <w:p w14:paraId="13A5473C" w14:textId="77777777" w:rsidR="00547844" w:rsidRPr="00585354" w:rsidRDefault="00547844" w:rsidP="00547844">
      <w:pPr>
        <w:ind w:left="1646"/>
        <w:jc w:val="both"/>
        <w:rPr>
          <w:rFonts w:ascii="Cambria" w:eastAsia="Cambria" w:hAnsi="Cambria" w:cs="Cambria"/>
          <w:color w:val="000000"/>
          <w:sz w:val="18"/>
          <w:szCs w:val="18"/>
        </w:rPr>
      </w:pPr>
    </w:p>
    <w:p w14:paraId="46AA8C88" w14:textId="77777777" w:rsidR="00547844" w:rsidRPr="00585354" w:rsidRDefault="00547844" w:rsidP="00547844">
      <w:pPr>
        <w:ind w:left="1646"/>
        <w:jc w:val="both"/>
        <w:rPr>
          <w:rFonts w:ascii="Cambria" w:eastAsia="Cambria" w:hAnsi="Cambria" w:cs="Cambria"/>
          <w:color w:val="000000"/>
          <w:sz w:val="14"/>
          <w:szCs w:val="14"/>
        </w:rPr>
      </w:pPr>
    </w:p>
    <w:p w14:paraId="5DB019D2" w14:textId="77777777" w:rsidR="00585354" w:rsidRPr="00585354" w:rsidRDefault="00585354" w:rsidP="00547844">
      <w:pPr>
        <w:ind w:left="1646"/>
        <w:jc w:val="both"/>
        <w:rPr>
          <w:rFonts w:ascii="Cambria" w:eastAsia="Cambria" w:hAnsi="Cambria" w:cs="Cambria"/>
          <w:color w:val="000000"/>
          <w:sz w:val="16"/>
          <w:szCs w:val="16"/>
        </w:rPr>
      </w:pPr>
    </w:p>
    <w:p w14:paraId="17DE1F0A" w14:textId="77777777" w:rsidR="00547844" w:rsidRPr="00585354" w:rsidRDefault="00547844" w:rsidP="00547844">
      <w:pPr>
        <w:ind w:left="1646"/>
        <w:jc w:val="both"/>
        <w:rPr>
          <w:rFonts w:ascii="Cambria" w:eastAsia="Cambria" w:hAnsi="Cambria" w:cs="Cambria"/>
          <w:color w:val="000000"/>
          <w:sz w:val="18"/>
          <w:szCs w:val="18"/>
        </w:rPr>
      </w:pPr>
    </w:p>
    <w:p w14:paraId="439A7CEB" w14:textId="407D687F" w:rsidR="00547844" w:rsidRPr="0054266E" w:rsidRDefault="00547844" w:rsidP="00585354">
      <w:pPr>
        <w:pStyle w:val="6TabelJudulTableTitle"/>
        <w:spacing w:after="120" w:line="276" w:lineRule="auto"/>
        <w:jc w:val="center"/>
      </w:pPr>
      <w:r>
        <w:t>Gambar 7. Tampak Belakang</w:t>
      </w:r>
    </w:p>
    <w:p w14:paraId="23C0E773" w14:textId="77777777" w:rsidR="0054266E" w:rsidRPr="00585354" w:rsidRDefault="0054266E" w:rsidP="0054266E">
      <w:pPr>
        <w:pStyle w:val="4SubJudultanpaNomor"/>
        <w:rPr>
          <w:sz w:val="24"/>
          <w:szCs w:val="24"/>
        </w:rPr>
      </w:pPr>
      <w:r w:rsidRPr="00585354">
        <w:rPr>
          <w:sz w:val="24"/>
          <w:szCs w:val="24"/>
        </w:rPr>
        <w:t>3.2.2.2 Alat Musik</w:t>
      </w:r>
    </w:p>
    <w:p w14:paraId="3A7BE3D8" w14:textId="0506FBA3" w:rsidR="0054266E" w:rsidRPr="00503CEE" w:rsidRDefault="0054266E" w:rsidP="00503CEE">
      <w:pPr>
        <w:pStyle w:val="5TextTeks"/>
        <w:spacing w:after="200" w:line="276" w:lineRule="auto"/>
        <w:rPr>
          <w:sz w:val="21"/>
        </w:rPr>
      </w:pPr>
      <w:r w:rsidRPr="00503CEE">
        <w:rPr>
          <w:sz w:val="21"/>
        </w:rPr>
        <w:t xml:space="preserve">Tari yang tumbuh dan berkembang di lingkungan istana maupun di luar istana selalu menggunakan Silu dan Sarone sebagai alat musik utama pengiring tari. Silu digunakan untuk mengiring tarian klasik sedangkan Sarone untuk mengiring tarian rakyat. Pada tari </w:t>
      </w:r>
      <w:r w:rsidR="00891A95" w:rsidRPr="00891A95">
        <w:rPr>
          <w:i/>
          <w:sz w:val="21"/>
        </w:rPr>
        <w:t>Wura Bongi Monca</w:t>
      </w:r>
      <w:r w:rsidRPr="00503CEE">
        <w:rPr>
          <w:sz w:val="21"/>
        </w:rPr>
        <w:t xml:space="preserve"> masyarakat Bima menggunakan Sarone sebagai pengiring tarian tersebut. Sarone merupakan alat musik khas suku Mbojo yang di mainkan dengan cara ditiup. Pasangan dari alat musik Sarone yaitu Genda Mbojo yang terdiri dari Genda Na’e (gendang besar), Genda To’i (gendang kecil), No (gong), dan Katongga (tawa-tawa). (Ismail, 2007). Alat musik pada tahun 1968-2000 hanya terdiri dari Genda Na’e, Genda To’i, No, Katongga Haju, dan Serunai. Memasuki tahun 2000-sekarang alat musik tari </w:t>
      </w:r>
      <w:r w:rsidR="00891A95" w:rsidRPr="00891A95">
        <w:rPr>
          <w:i/>
          <w:sz w:val="21"/>
        </w:rPr>
        <w:t>Wura Bongi Monca</w:t>
      </w:r>
      <w:r w:rsidRPr="00503CEE">
        <w:rPr>
          <w:sz w:val="21"/>
        </w:rPr>
        <w:t xml:space="preserve"> terdiri dari Genda Na’e, Genda To’i, Katongga Haju, Katongga Besi, Serunai, No, Rebana, dan Biola. </w:t>
      </w:r>
    </w:p>
    <w:p w14:paraId="3DE0B0BB" w14:textId="77777777" w:rsidR="0054266E" w:rsidRPr="00503CEE" w:rsidRDefault="0054266E" w:rsidP="00503CEE">
      <w:pPr>
        <w:pStyle w:val="5TextTeks"/>
        <w:spacing w:after="200" w:line="276" w:lineRule="auto"/>
        <w:rPr>
          <w:sz w:val="21"/>
        </w:rPr>
      </w:pPr>
      <w:r w:rsidRPr="00503CEE">
        <w:rPr>
          <w:sz w:val="21"/>
        </w:rPr>
        <w:t>Berdasarkan hasil wawancara dengan Siti Linda Yuliarti (62th) pada tanggal 10 Juli 2020 sebagai berikut:</w:t>
      </w:r>
    </w:p>
    <w:p w14:paraId="6FE8D8E9" w14:textId="6FD61CF1" w:rsidR="0054266E" w:rsidRPr="00503CEE" w:rsidRDefault="0054266E" w:rsidP="00503CEE">
      <w:pPr>
        <w:pStyle w:val="91Interview"/>
        <w:spacing w:after="120"/>
        <w:ind w:right="851"/>
        <w:rPr>
          <w:sz w:val="20"/>
          <w:szCs w:val="20"/>
        </w:rPr>
      </w:pPr>
      <w:r w:rsidRPr="00503CEE">
        <w:rPr>
          <w:sz w:val="20"/>
          <w:szCs w:val="20"/>
        </w:rPr>
        <w:t>“...alat musik di tahun 1968 sangat sederhana nak, hanya terdiri beberapa saja. tapi mulai tahun 2000an alat musik pengiring tari alhamdulillah ada penam</w:t>
      </w:r>
      <w:r w:rsidR="00503CEE">
        <w:rPr>
          <w:sz w:val="20"/>
          <w:szCs w:val="20"/>
        </w:rPr>
        <w:softHyphen/>
      </w:r>
      <w:r w:rsidRPr="00503CEE">
        <w:rPr>
          <w:sz w:val="20"/>
          <w:szCs w:val="20"/>
        </w:rPr>
        <w:t>bahan. penambahannya berupa rebana dan biola…”</w:t>
      </w:r>
    </w:p>
    <w:p w14:paraId="52D660D3" w14:textId="77777777" w:rsidR="0054266E" w:rsidRPr="00503CEE" w:rsidRDefault="0054266E" w:rsidP="00503CEE">
      <w:pPr>
        <w:pStyle w:val="5TextTeks"/>
        <w:spacing w:after="200" w:line="276" w:lineRule="auto"/>
        <w:rPr>
          <w:sz w:val="21"/>
        </w:rPr>
      </w:pPr>
      <w:r w:rsidRPr="00503CEE">
        <w:rPr>
          <w:sz w:val="21"/>
        </w:rPr>
        <w:t>Pernyataan ini diperkuat oleh Minarni (59th) yang menyatakan bahwa:</w:t>
      </w:r>
    </w:p>
    <w:p w14:paraId="054D5400" w14:textId="77777777" w:rsidR="0054266E" w:rsidRPr="00503CEE" w:rsidRDefault="0054266E" w:rsidP="00503CEE">
      <w:pPr>
        <w:pStyle w:val="91Interview"/>
        <w:spacing w:after="120"/>
        <w:ind w:right="851"/>
        <w:rPr>
          <w:sz w:val="20"/>
          <w:szCs w:val="20"/>
        </w:rPr>
      </w:pPr>
      <w:r w:rsidRPr="00503CEE">
        <w:rPr>
          <w:sz w:val="20"/>
          <w:szCs w:val="20"/>
        </w:rPr>
        <w:t>“...penambahan alat musik di tahun 2000 itu ada Katongga Besi, Rebana, dan Biola. kalau dulu tidak menggunakan ketiga alat musik ini. dulu hanya Genda Na’e, Genda To’i, Katongga Haju, Serunai, dan No…”</w:t>
      </w:r>
    </w:p>
    <w:p w14:paraId="029C3335" w14:textId="50AC739F" w:rsidR="0054266E" w:rsidRPr="00503CEE" w:rsidRDefault="0054266E" w:rsidP="00503CEE">
      <w:pPr>
        <w:pStyle w:val="5TextTeks"/>
        <w:spacing w:after="200" w:line="276" w:lineRule="auto"/>
        <w:rPr>
          <w:sz w:val="21"/>
        </w:rPr>
      </w:pPr>
      <w:r w:rsidRPr="00503CEE">
        <w:rPr>
          <w:sz w:val="21"/>
        </w:rPr>
        <w:t>Perubahan alat musik pada modernisasi tarian daerah merupakan satu kesatuan, hal ini pernah diungkap dalam penelitian Anwar dan Gusmail (2021), yang menyatakan bahwa penge</w:t>
      </w:r>
      <w:r w:rsidR="00585354">
        <w:rPr>
          <w:sz w:val="21"/>
        </w:rPr>
        <w:softHyphen/>
      </w:r>
      <w:r w:rsidRPr="00503CEE">
        <w:rPr>
          <w:sz w:val="21"/>
        </w:rPr>
        <w:t>lolaan berupa gerak, musik dan properti dari sebuah tarian dilakukan dari waktu ke waktu, didasarkan pada cita rasa yang pernah didapatkan sebelumnya serta disesuaikan dengan jamannya sehingga dapat diwariskan dari waktu ke waktu.</w:t>
      </w:r>
    </w:p>
    <w:p w14:paraId="401663F4" w14:textId="06644B61" w:rsidR="0054266E" w:rsidRDefault="0054266E" w:rsidP="00503CEE">
      <w:pPr>
        <w:pStyle w:val="5TextTeks"/>
        <w:spacing w:after="200" w:line="276" w:lineRule="auto"/>
        <w:rPr>
          <w:sz w:val="21"/>
        </w:rPr>
      </w:pPr>
      <w:r w:rsidRPr="00503CEE">
        <w:rPr>
          <w:sz w:val="21"/>
        </w:rPr>
        <w:t xml:space="preserve">Adapun ragam alat musik yang digunakan pada saat tari </w:t>
      </w:r>
      <w:r w:rsidR="00891A95" w:rsidRPr="00891A95">
        <w:rPr>
          <w:i/>
          <w:sz w:val="21"/>
        </w:rPr>
        <w:t>Wura Bongi Monca</w:t>
      </w:r>
      <w:r w:rsidRPr="00503CEE">
        <w:rPr>
          <w:sz w:val="21"/>
        </w:rPr>
        <w:t xml:space="preserve"> dapat dilihat pada </w:t>
      </w:r>
      <w:r w:rsidR="00585354">
        <w:rPr>
          <w:sz w:val="21"/>
        </w:rPr>
        <w:t>G</w:t>
      </w:r>
      <w:r w:rsidRPr="00503CEE">
        <w:rPr>
          <w:sz w:val="21"/>
        </w:rPr>
        <w:t>ambar 8 di bawah ini.</w:t>
      </w:r>
    </w:p>
    <w:p w14:paraId="5FD02453" w14:textId="77777777" w:rsidR="0066415D" w:rsidRDefault="0066415D" w:rsidP="00503CEE">
      <w:pPr>
        <w:pStyle w:val="5TextTeks"/>
        <w:spacing w:after="200" w:line="276" w:lineRule="auto"/>
        <w:rPr>
          <w:sz w:val="21"/>
        </w:rPr>
      </w:pPr>
    </w:p>
    <w:p w14:paraId="7729F492" w14:textId="77777777" w:rsidR="0066415D" w:rsidRPr="00503CEE" w:rsidRDefault="0066415D" w:rsidP="00503CEE">
      <w:pPr>
        <w:pStyle w:val="5TextTeks"/>
        <w:spacing w:after="200" w:line="276" w:lineRule="auto"/>
        <w:rPr>
          <w:sz w:val="21"/>
        </w:rPr>
      </w:pPr>
    </w:p>
    <w:p w14:paraId="1D55E83B" w14:textId="4C3A9806" w:rsidR="0054266E" w:rsidRDefault="0054266E" w:rsidP="0054266E">
      <w:pPr>
        <w:ind w:left="426"/>
        <w:jc w:val="center"/>
        <w:rPr>
          <w:rFonts w:ascii="Cambria" w:eastAsia="Cambria" w:hAnsi="Cambria" w:cs="Cambria"/>
          <w:b/>
          <w:color w:val="000000"/>
          <w:sz w:val="21"/>
          <w:szCs w:val="21"/>
        </w:rPr>
      </w:pPr>
      <w:r>
        <w:rPr>
          <w:noProof/>
        </w:rPr>
        <mc:AlternateContent>
          <mc:Choice Requires="wpg">
            <w:drawing>
              <wp:anchor distT="0" distB="0" distL="114300" distR="114300" simplePos="0" relativeHeight="251685888" behindDoc="0" locked="0" layoutInCell="1" allowOverlap="1" wp14:anchorId="2EE2D3CD" wp14:editId="5320939E">
                <wp:simplePos x="0" y="0"/>
                <wp:positionH relativeFrom="column">
                  <wp:posOffset>645033</wp:posOffset>
                </wp:positionH>
                <wp:positionV relativeFrom="paragraph">
                  <wp:posOffset>24130</wp:posOffset>
                </wp:positionV>
                <wp:extent cx="3793924" cy="3017010"/>
                <wp:effectExtent l="0" t="0" r="16510" b="12065"/>
                <wp:wrapNone/>
                <wp:docPr id="90097843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3924" cy="3017010"/>
                          <a:chOff x="563" y="0"/>
                          <a:chExt cx="46962" cy="37933"/>
                        </a:xfrm>
                      </wpg:grpSpPr>
                      <pic:pic xmlns:pic="http://schemas.openxmlformats.org/drawingml/2006/picture">
                        <pic:nvPicPr>
                          <pic:cNvPr id="611902884" name="Shape 6"/>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t="19615" b="9230"/>
                          <a:stretch>
                            <a:fillRect/>
                          </a:stretch>
                        </pic:blipFill>
                        <pic:spPr bwMode="auto">
                          <a:xfrm>
                            <a:off x="10477" y="6191"/>
                            <a:ext cx="26562" cy="25197"/>
                          </a:xfrm>
                          <a:prstGeom prst="rect">
                            <a:avLst/>
                          </a:prstGeom>
                          <a:noFill/>
                          <a:extLst>
                            <a:ext uri="{909E8E84-426E-40DD-AFC4-6F175D3DCCD1}">
                              <a14:hiddenFill xmlns:a14="http://schemas.microsoft.com/office/drawing/2010/main">
                                <a:solidFill>
                                  <a:srgbClr val="FFFFFF"/>
                                </a:solidFill>
                              </a14:hiddenFill>
                            </a:ext>
                          </a:extLst>
                        </pic:spPr>
                      </pic:pic>
                      <wps:wsp>
                        <wps:cNvPr id="428239985" name="Straight Arrow Connector 142"/>
                        <wps:cNvCnPr>
                          <a:cxnSpLocks noChangeShapeType="1"/>
                        </wps:cNvCnPr>
                        <wps:spPr bwMode="auto">
                          <a:xfrm rot="10800000" flipH="1">
                            <a:off x="25431" y="4000"/>
                            <a:ext cx="1239" cy="4953"/>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98619155" name="Straight Arrow Connector 143"/>
                        <wps:cNvCnPr>
                          <a:cxnSpLocks noChangeShapeType="1"/>
                        </wps:cNvCnPr>
                        <wps:spPr bwMode="auto">
                          <a:xfrm rot="10800000">
                            <a:off x="8858" y="12668"/>
                            <a:ext cx="6572" cy="3810"/>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599007279" name="Straight Arrow Connector 144"/>
                        <wps:cNvCnPr>
                          <a:cxnSpLocks noChangeShapeType="1"/>
                        </wps:cNvCnPr>
                        <wps:spPr bwMode="auto">
                          <a:xfrm rot="10800000" flipH="1">
                            <a:off x="35433" y="13335"/>
                            <a:ext cx="3905" cy="6953"/>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538860389" name="Straight Arrow Connector 145"/>
                        <wps:cNvCnPr>
                          <a:cxnSpLocks noChangeShapeType="1"/>
                        </wps:cNvCnPr>
                        <wps:spPr bwMode="auto">
                          <a:xfrm flipH="1">
                            <a:off x="14097" y="28765"/>
                            <a:ext cx="3810" cy="4477"/>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733850314" name="Straight Arrow Connector 146"/>
                        <wps:cNvCnPr>
                          <a:cxnSpLocks noChangeShapeType="1"/>
                        </wps:cNvCnPr>
                        <wps:spPr bwMode="auto">
                          <a:xfrm flipH="1">
                            <a:off x="28098" y="25050"/>
                            <a:ext cx="2763" cy="8192"/>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996067996" name="Straight Arrow Connector 147"/>
                        <wps:cNvCnPr>
                          <a:cxnSpLocks noChangeShapeType="1"/>
                        </wps:cNvCnPr>
                        <wps:spPr bwMode="auto">
                          <a:xfrm rot="10800000">
                            <a:off x="9334" y="4953"/>
                            <a:ext cx="12287" cy="14192"/>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802911059" name="Straight Arrow Connector 148"/>
                        <wps:cNvCnPr>
                          <a:cxnSpLocks noChangeShapeType="1"/>
                        </wps:cNvCnPr>
                        <wps:spPr bwMode="auto">
                          <a:xfrm flipH="1">
                            <a:off x="21431" y="23717"/>
                            <a:ext cx="5143" cy="9334"/>
                          </a:xfrm>
                          <a:prstGeom prst="straightConnector1">
                            <a:avLst/>
                          </a:prstGeom>
                          <a:noFill/>
                          <a:ln w="19050">
                            <a:solidFill>
                              <a:schemeClr val="dk1">
                                <a:lumMod val="100000"/>
                                <a:lumOff val="0"/>
                              </a:schemeClr>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1799524852" name="Rounded Rectangle 149"/>
                        <wps:cNvSpPr>
                          <a:spLocks noChangeArrowheads="1"/>
                        </wps:cNvSpPr>
                        <wps:spPr bwMode="auto">
                          <a:xfrm>
                            <a:off x="4381" y="0"/>
                            <a:ext cx="8912" cy="5432"/>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17921BC7" w14:textId="77777777" w:rsidR="0054266E" w:rsidRPr="00F26243" w:rsidRDefault="0054266E" w:rsidP="0054266E">
                              <w:pPr>
                                <w:pStyle w:val="8Gambar"/>
                                <w:rPr>
                                  <w:b w:val="0"/>
                                  <w:bCs/>
                                  <w:sz w:val="18"/>
                                  <w:szCs w:val="18"/>
                                </w:rPr>
                              </w:pPr>
                              <w:r w:rsidRPr="00F26243">
                                <w:rPr>
                                  <w:b w:val="0"/>
                                  <w:bCs/>
                                  <w:sz w:val="18"/>
                                  <w:szCs w:val="18"/>
                                </w:rPr>
                                <w:t>Gendang besar</w:t>
                              </w:r>
                            </w:p>
                          </w:txbxContent>
                        </wps:txbx>
                        <wps:bodyPr rot="0" vert="horz" wrap="square" lIns="91425" tIns="45698" rIns="91425" bIns="45698" anchor="ctr" anchorCtr="0" upright="1">
                          <a:noAutofit/>
                        </wps:bodyPr>
                      </wps:wsp>
                      <wps:wsp>
                        <wps:cNvPr id="1846796745" name="Rounded Rectangle 150"/>
                        <wps:cNvSpPr>
                          <a:spLocks noChangeArrowheads="1"/>
                        </wps:cNvSpPr>
                        <wps:spPr bwMode="auto">
                          <a:xfrm>
                            <a:off x="22574" y="1143"/>
                            <a:ext cx="8912" cy="3168"/>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4EF25060" w14:textId="77777777" w:rsidR="0054266E" w:rsidRPr="00F26243" w:rsidRDefault="0054266E" w:rsidP="0054266E">
                              <w:pPr>
                                <w:pStyle w:val="8Gambar"/>
                                <w:rPr>
                                  <w:b w:val="0"/>
                                  <w:bCs/>
                                  <w:sz w:val="18"/>
                                  <w:szCs w:val="18"/>
                                </w:rPr>
                              </w:pPr>
                              <w:r w:rsidRPr="00F26243">
                                <w:rPr>
                                  <w:b w:val="0"/>
                                  <w:bCs/>
                                  <w:sz w:val="18"/>
                                  <w:szCs w:val="18"/>
                                </w:rPr>
                                <w:t>Gong</w:t>
                              </w:r>
                            </w:p>
                          </w:txbxContent>
                        </wps:txbx>
                        <wps:bodyPr rot="0" vert="horz" wrap="square" lIns="91425" tIns="45698" rIns="91425" bIns="45698" anchor="ctr" anchorCtr="0" upright="1">
                          <a:noAutofit/>
                        </wps:bodyPr>
                      </wps:wsp>
                      <wps:wsp>
                        <wps:cNvPr id="2035754598" name="Rounded Rectangle 151"/>
                        <wps:cNvSpPr>
                          <a:spLocks noChangeArrowheads="1"/>
                        </wps:cNvSpPr>
                        <wps:spPr bwMode="auto">
                          <a:xfrm>
                            <a:off x="37721" y="7906"/>
                            <a:ext cx="9804" cy="5238"/>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10121C7C" w14:textId="77777777" w:rsidR="0054266E" w:rsidRPr="00F26243" w:rsidRDefault="0054266E" w:rsidP="0054266E">
                              <w:pPr>
                                <w:pStyle w:val="8Gambar"/>
                                <w:rPr>
                                  <w:b w:val="0"/>
                                  <w:bCs/>
                                  <w:sz w:val="18"/>
                                  <w:szCs w:val="18"/>
                                </w:rPr>
                              </w:pPr>
                              <w:r w:rsidRPr="00F26243">
                                <w:rPr>
                                  <w:b w:val="0"/>
                                  <w:bCs/>
                                  <w:sz w:val="18"/>
                                  <w:szCs w:val="18"/>
                                </w:rPr>
                                <w:t>Tawa-tawa kayu</w:t>
                              </w:r>
                            </w:p>
                          </w:txbxContent>
                        </wps:txbx>
                        <wps:bodyPr rot="0" vert="horz" wrap="square" lIns="91425" tIns="45698" rIns="91425" bIns="45698" anchor="ctr" anchorCtr="0" upright="1">
                          <a:noAutofit/>
                        </wps:bodyPr>
                      </wps:wsp>
                      <wps:wsp>
                        <wps:cNvPr id="951007034" name="Rounded Rectangle 152"/>
                        <wps:cNvSpPr>
                          <a:spLocks noChangeArrowheads="1"/>
                        </wps:cNvSpPr>
                        <wps:spPr bwMode="auto">
                          <a:xfrm>
                            <a:off x="563" y="10570"/>
                            <a:ext cx="8467" cy="5884"/>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7A9F0F85" w14:textId="77777777" w:rsidR="0054266E" w:rsidRPr="00F26243" w:rsidRDefault="0054266E" w:rsidP="0054266E">
                              <w:pPr>
                                <w:pStyle w:val="8Gambar"/>
                                <w:rPr>
                                  <w:b w:val="0"/>
                                  <w:bCs/>
                                  <w:sz w:val="18"/>
                                  <w:szCs w:val="18"/>
                                </w:rPr>
                              </w:pPr>
                              <w:r w:rsidRPr="00F26243">
                                <w:rPr>
                                  <w:b w:val="0"/>
                                  <w:bCs/>
                                  <w:sz w:val="18"/>
                                  <w:szCs w:val="18"/>
                                </w:rPr>
                                <w:t>Gendang Kecil</w:t>
                              </w:r>
                            </w:p>
                          </w:txbxContent>
                        </wps:txbx>
                        <wps:bodyPr rot="0" vert="horz" wrap="square" lIns="91425" tIns="45698" rIns="91425" bIns="45698" anchor="ctr" anchorCtr="0" upright="1">
                          <a:noAutofit/>
                        </wps:bodyPr>
                      </wps:wsp>
                      <wps:wsp>
                        <wps:cNvPr id="1804173585" name="Rounded Rectangle 153"/>
                        <wps:cNvSpPr>
                          <a:spLocks noChangeArrowheads="1"/>
                        </wps:cNvSpPr>
                        <wps:spPr bwMode="auto">
                          <a:xfrm>
                            <a:off x="26574" y="33248"/>
                            <a:ext cx="8192" cy="3048"/>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4104AA2F" w14:textId="77777777" w:rsidR="0054266E" w:rsidRPr="00F26243" w:rsidRDefault="0054266E" w:rsidP="0054266E">
                              <w:pPr>
                                <w:pStyle w:val="8Gambar"/>
                                <w:rPr>
                                  <w:b w:val="0"/>
                                  <w:bCs/>
                                  <w:sz w:val="18"/>
                                  <w:szCs w:val="18"/>
                                </w:rPr>
                              </w:pPr>
                              <w:r w:rsidRPr="00F26243">
                                <w:rPr>
                                  <w:b w:val="0"/>
                                  <w:bCs/>
                                  <w:sz w:val="18"/>
                                  <w:szCs w:val="18"/>
                                </w:rPr>
                                <w:t>Serunai</w:t>
                              </w:r>
                            </w:p>
                          </w:txbxContent>
                        </wps:txbx>
                        <wps:bodyPr rot="0" vert="horz" wrap="square" lIns="91425" tIns="45698" rIns="91425" bIns="45698" anchor="ctr" anchorCtr="0" upright="1">
                          <a:noAutofit/>
                        </wps:bodyPr>
                      </wps:wsp>
                      <wps:wsp>
                        <wps:cNvPr id="570437578" name="Rounded Rectangle 154"/>
                        <wps:cNvSpPr>
                          <a:spLocks noChangeArrowheads="1"/>
                        </wps:cNvSpPr>
                        <wps:spPr bwMode="auto">
                          <a:xfrm>
                            <a:off x="7044" y="33242"/>
                            <a:ext cx="8191" cy="3168"/>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367932B1" w14:textId="77777777" w:rsidR="0054266E" w:rsidRPr="00F26243" w:rsidRDefault="0054266E" w:rsidP="0054266E">
                              <w:pPr>
                                <w:pStyle w:val="8Gambar"/>
                                <w:rPr>
                                  <w:b w:val="0"/>
                                  <w:bCs/>
                                  <w:sz w:val="18"/>
                                  <w:szCs w:val="18"/>
                                </w:rPr>
                              </w:pPr>
                              <w:r w:rsidRPr="00F26243">
                                <w:rPr>
                                  <w:b w:val="0"/>
                                  <w:bCs/>
                                  <w:sz w:val="18"/>
                                  <w:szCs w:val="18"/>
                                </w:rPr>
                                <w:t>Rebana</w:t>
                              </w:r>
                            </w:p>
                          </w:txbxContent>
                        </wps:txbx>
                        <wps:bodyPr rot="0" vert="horz" wrap="square" lIns="91425" tIns="45698" rIns="91425" bIns="45698" anchor="ctr" anchorCtr="0" upright="1">
                          <a:noAutofit/>
                        </wps:bodyPr>
                      </wps:wsp>
                      <wps:wsp>
                        <wps:cNvPr id="626639520" name="Rounded Rectangle 155"/>
                        <wps:cNvSpPr>
                          <a:spLocks noChangeArrowheads="1"/>
                        </wps:cNvSpPr>
                        <wps:spPr bwMode="auto">
                          <a:xfrm>
                            <a:off x="17335" y="32954"/>
                            <a:ext cx="8912" cy="4979"/>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5F16C8B6" w14:textId="77777777" w:rsidR="0054266E" w:rsidRPr="00F26243" w:rsidRDefault="0054266E" w:rsidP="0054266E">
                              <w:pPr>
                                <w:pStyle w:val="8Gambar"/>
                                <w:rPr>
                                  <w:b w:val="0"/>
                                  <w:bCs/>
                                  <w:sz w:val="18"/>
                                  <w:szCs w:val="18"/>
                                </w:rPr>
                              </w:pPr>
                              <w:r w:rsidRPr="00F26243">
                                <w:rPr>
                                  <w:b w:val="0"/>
                                  <w:bCs/>
                                  <w:sz w:val="18"/>
                                  <w:szCs w:val="18"/>
                                </w:rPr>
                                <w:t>Tawa-tawa besi</w:t>
                              </w:r>
                            </w:p>
                          </w:txbxContent>
                        </wps:txbx>
                        <wps:bodyPr rot="0" vert="horz" wrap="square" lIns="91425" tIns="45698" rIns="91425" bIns="45698"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E2D3CD" id="Group 139" o:spid="_x0000_s1124" style="position:absolute;left:0;text-align:left;margin-left:50.8pt;margin-top:1.9pt;width:298.75pt;height:237.55pt;z-index:251685888;mso-width-relative:margin;mso-height-relative:margin" coordorigin="563" coordsize="46962,3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">
                <v:shape id="Shape 6" o:spid="_x0000_s1125" type="#_x0000_t75" style="position:absolute;left:10477;top:6191;width:26562;height:251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">
                  <v:imagedata r:id="rId39" o:title="" croptop="12855f" cropbottom="6049f"/>
                </v:shape>
                <v:shape id="Straight Arrow Connector 142" o:spid="_x0000_s1126" type="#_x0000_t32" style="position:absolute;left:25431;top:4000;width:1239;height:495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" strokecolor="black [3200]" strokeweight="1.5pt">
                  <v:stroke startarrowwidth="narrow" startarrowlength="short" endarrow="block" joinstyle="miter"/>
                </v:shape>
                <v:shape id="Straight Arrow Connector 143" o:spid="_x0000_s1127" type="#_x0000_t32" style="position:absolute;left:8858;top:12668;width:6572;height:381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" strokecolor="black [3200]" strokeweight="1.5pt">
                  <v:stroke startarrowwidth="narrow" startarrowlength="short" endarrow="block" joinstyle="miter"/>
                </v:shape>
                <v:shape id="Straight Arrow Connector 144" o:spid="_x0000_s1128" type="#_x0000_t32" style="position:absolute;left:35433;top:13335;width:3905;height:695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" strokecolor="black [3200]" strokeweight="1.5pt">
                  <v:stroke startarrowwidth="narrow" startarrowlength="short" endarrow="block" joinstyle="miter"/>
                </v:shape>
                <v:shape id="Straight Arrow Connector 145" o:spid="_x0000_s1129" type="#_x0000_t32" style="position:absolute;left:14097;top:28765;width:3810;height:4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" strokecolor="black [3200]" strokeweight="1.5pt">
                  <v:stroke startarrowwidth="narrow" startarrowlength="short" endarrow="block" joinstyle="miter"/>
                </v:shape>
                <v:shape id="Straight Arrow Connector 146" o:spid="_x0000_s1130" type="#_x0000_t32" style="position:absolute;left:28098;top:25050;width:2763;height:8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" strokecolor="black [3200]" strokeweight="1.5pt">
                  <v:stroke startarrowwidth="narrow" startarrowlength="short" endarrow="block" joinstyle="miter"/>
                </v:shape>
                <v:shape id="Straight Arrow Connector 147" o:spid="_x0000_s1131" type="#_x0000_t32" style="position:absolute;left:9334;top:4953;width:12287;height:1419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" strokecolor="black [3200]" strokeweight="1.5pt">
                  <v:stroke startarrowwidth="narrow" startarrowlength="short" endarrow="block" joinstyle="miter"/>
                </v:shape>
                <v:shape id="Straight Arrow Connector 148" o:spid="_x0000_s1132" type="#_x0000_t32" style="position:absolute;left:21431;top:23717;width:5143;height:9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" strokecolor="black [3200]" strokeweight="1.5pt">
                  <v:stroke startarrowwidth="narrow" startarrowlength="short" endarrow="block" joinstyle="miter"/>
                </v:shape>
                <v:roundrect id="Rounded Rectangle 149" o:spid="_x0000_s1133" style="position:absolute;left:4381;width:8912;height:5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" fillcolor="white [3201]" strokecolor="black [3200]" strokeweight="1pt">
                  <v:stroke startarrowwidth="narrow" startarrowlength="short" endarrowwidth="narrow" endarrowlength="short" joinstyle="miter"/>
                  <v:textbox inset="2.53958mm,1.2694mm,2.53958mm,1.2694mm">
                    <w:txbxContent>
                      <w:p w14:paraId="17921BC7" w14:textId="77777777" w:rsidR="0054266E" w:rsidRPr="00F26243" w:rsidRDefault="0054266E" w:rsidP="0054266E">
                        <w:pPr>
                          <w:pStyle w:val="8Gambar"/>
                          <w:rPr>
                            <w:b w:val="0"/>
                            <w:bCs/>
                            <w:sz w:val="18"/>
                            <w:szCs w:val="18"/>
                          </w:rPr>
                        </w:pPr>
                        <w:r w:rsidRPr="00F26243">
                          <w:rPr>
                            <w:b w:val="0"/>
                            <w:bCs/>
                            <w:sz w:val="18"/>
                            <w:szCs w:val="18"/>
                          </w:rPr>
                          <w:t>Gendang besar</w:t>
                        </w:r>
                      </w:p>
                    </w:txbxContent>
                  </v:textbox>
                </v:roundrect>
                <v:roundrect id="Rounded Rectangle 150" o:spid="_x0000_s1134" style="position:absolute;left:22574;top:1143;width:8912;height:31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" fillcolor="white [3201]" strokecolor="black [3200]" strokeweight="1pt">
                  <v:stroke startarrowwidth="narrow" startarrowlength="short" endarrowwidth="narrow" endarrowlength="short" joinstyle="miter"/>
                  <v:textbox inset="2.53958mm,1.2694mm,2.53958mm,1.2694mm">
                    <w:txbxContent>
                      <w:p w14:paraId="4EF25060" w14:textId="77777777" w:rsidR="0054266E" w:rsidRPr="00F26243" w:rsidRDefault="0054266E" w:rsidP="0054266E">
                        <w:pPr>
                          <w:pStyle w:val="8Gambar"/>
                          <w:rPr>
                            <w:b w:val="0"/>
                            <w:bCs/>
                            <w:sz w:val="18"/>
                            <w:szCs w:val="18"/>
                          </w:rPr>
                        </w:pPr>
                        <w:r w:rsidRPr="00F26243">
                          <w:rPr>
                            <w:b w:val="0"/>
                            <w:bCs/>
                            <w:sz w:val="18"/>
                            <w:szCs w:val="18"/>
                          </w:rPr>
                          <w:t>Gong</w:t>
                        </w:r>
                      </w:p>
                    </w:txbxContent>
                  </v:textbox>
                </v:roundrect>
                <v:roundrect id="Rounded Rectangle 151" o:spid="_x0000_s1135" style="position:absolute;left:37721;top:7906;width:9804;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" fillcolor="white [3201]" strokecolor="black [3200]" strokeweight="1pt">
                  <v:stroke startarrowwidth="narrow" startarrowlength="short" endarrowwidth="narrow" endarrowlength="short" joinstyle="miter"/>
                  <v:textbox inset="2.53958mm,1.2694mm,2.53958mm,1.2694mm">
                    <w:txbxContent>
                      <w:p w14:paraId="10121C7C" w14:textId="77777777" w:rsidR="0054266E" w:rsidRPr="00F26243" w:rsidRDefault="0054266E" w:rsidP="0054266E">
                        <w:pPr>
                          <w:pStyle w:val="8Gambar"/>
                          <w:rPr>
                            <w:b w:val="0"/>
                            <w:bCs/>
                            <w:sz w:val="18"/>
                            <w:szCs w:val="18"/>
                          </w:rPr>
                        </w:pPr>
                        <w:r w:rsidRPr="00F26243">
                          <w:rPr>
                            <w:b w:val="0"/>
                            <w:bCs/>
                            <w:sz w:val="18"/>
                            <w:szCs w:val="18"/>
                          </w:rPr>
                          <w:t>Tawa-tawa kayu</w:t>
                        </w:r>
                      </w:p>
                    </w:txbxContent>
                  </v:textbox>
                </v:roundrect>
                <v:roundrect id="Rounded Rectangle 152" o:spid="_x0000_s1136" style="position:absolute;left:563;top:10570;width:8467;height:5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" fillcolor="white [3201]" strokecolor="black [3200]" strokeweight="1pt">
                  <v:stroke startarrowwidth="narrow" startarrowlength="short" endarrowwidth="narrow" endarrowlength="short" joinstyle="miter"/>
                  <v:textbox inset="2.53958mm,1.2694mm,2.53958mm,1.2694mm">
                    <w:txbxContent>
                      <w:p w14:paraId="7A9F0F85" w14:textId="77777777" w:rsidR="0054266E" w:rsidRPr="00F26243" w:rsidRDefault="0054266E" w:rsidP="0054266E">
                        <w:pPr>
                          <w:pStyle w:val="8Gambar"/>
                          <w:rPr>
                            <w:b w:val="0"/>
                            <w:bCs/>
                            <w:sz w:val="18"/>
                            <w:szCs w:val="18"/>
                          </w:rPr>
                        </w:pPr>
                        <w:r w:rsidRPr="00F26243">
                          <w:rPr>
                            <w:b w:val="0"/>
                            <w:bCs/>
                            <w:sz w:val="18"/>
                            <w:szCs w:val="18"/>
                          </w:rPr>
                          <w:t>Gendang Kecil</w:t>
                        </w:r>
                      </w:p>
                    </w:txbxContent>
                  </v:textbox>
                </v:roundrect>
                <v:roundrect id="Rounded Rectangle 153" o:spid="_x0000_s1137" style="position:absolute;left:26574;top:33248;width:819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" fillcolor="white [3201]" strokecolor="black [3200]" strokeweight="1pt">
                  <v:stroke startarrowwidth="narrow" startarrowlength="short" endarrowwidth="narrow" endarrowlength="short" joinstyle="miter"/>
                  <v:textbox inset="2.53958mm,1.2694mm,2.53958mm,1.2694mm">
                    <w:txbxContent>
                      <w:p w14:paraId="4104AA2F" w14:textId="77777777" w:rsidR="0054266E" w:rsidRPr="00F26243" w:rsidRDefault="0054266E" w:rsidP="0054266E">
                        <w:pPr>
                          <w:pStyle w:val="8Gambar"/>
                          <w:rPr>
                            <w:b w:val="0"/>
                            <w:bCs/>
                            <w:sz w:val="18"/>
                            <w:szCs w:val="18"/>
                          </w:rPr>
                        </w:pPr>
                        <w:r w:rsidRPr="00F26243">
                          <w:rPr>
                            <w:b w:val="0"/>
                            <w:bCs/>
                            <w:sz w:val="18"/>
                            <w:szCs w:val="18"/>
                          </w:rPr>
                          <w:t>Serunai</w:t>
                        </w:r>
                      </w:p>
                    </w:txbxContent>
                  </v:textbox>
                </v:roundrect>
                <v:roundrect id="Rounded Rectangle 154" o:spid="_x0000_s1138" style="position:absolute;left:7044;top:33242;width:8191;height:31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" fillcolor="white [3201]" strokecolor="black [3200]" strokeweight="1pt">
                  <v:stroke startarrowwidth="narrow" startarrowlength="short" endarrowwidth="narrow" endarrowlength="short" joinstyle="miter"/>
                  <v:textbox inset="2.53958mm,1.2694mm,2.53958mm,1.2694mm">
                    <w:txbxContent>
                      <w:p w14:paraId="367932B1" w14:textId="77777777" w:rsidR="0054266E" w:rsidRPr="00F26243" w:rsidRDefault="0054266E" w:rsidP="0054266E">
                        <w:pPr>
                          <w:pStyle w:val="8Gambar"/>
                          <w:rPr>
                            <w:b w:val="0"/>
                            <w:bCs/>
                            <w:sz w:val="18"/>
                            <w:szCs w:val="18"/>
                          </w:rPr>
                        </w:pPr>
                        <w:r w:rsidRPr="00F26243">
                          <w:rPr>
                            <w:b w:val="0"/>
                            <w:bCs/>
                            <w:sz w:val="18"/>
                            <w:szCs w:val="18"/>
                          </w:rPr>
                          <w:t>Rebana</w:t>
                        </w:r>
                      </w:p>
                    </w:txbxContent>
                  </v:textbox>
                </v:roundrect>
                <v:roundrect id="Rounded Rectangle 155" o:spid="_x0000_s1139" style="position:absolute;left:17335;top:32954;width:8912;height:4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" fillcolor="white [3201]" strokecolor="black [3200]" strokeweight="1pt">
                  <v:stroke startarrowwidth="narrow" startarrowlength="short" endarrowwidth="narrow" endarrowlength="short" joinstyle="miter"/>
                  <v:textbox inset="2.53958mm,1.2694mm,2.53958mm,1.2694mm">
                    <w:txbxContent>
                      <w:p w14:paraId="5F16C8B6" w14:textId="77777777" w:rsidR="0054266E" w:rsidRPr="00F26243" w:rsidRDefault="0054266E" w:rsidP="0054266E">
                        <w:pPr>
                          <w:pStyle w:val="8Gambar"/>
                          <w:rPr>
                            <w:b w:val="0"/>
                            <w:bCs/>
                            <w:sz w:val="18"/>
                            <w:szCs w:val="18"/>
                          </w:rPr>
                        </w:pPr>
                        <w:r w:rsidRPr="00F26243">
                          <w:rPr>
                            <w:b w:val="0"/>
                            <w:bCs/>
                            <w:sz w:val="18"/>
                            <w:szCs w:val="18"/>
                          </w:rPr>
                          <w:t>Tawa-tawa besi</w:t>
                        </w:r>
                      </w:p>
                    </w:txbxContent>
                  </v:textbox>
                </v:roundrect>
              </v:group>
            </w:pict>
          </mc:Fallback>
        </mc:AlternateContent>
      </w:r>
    </w:p>
    <w:p w14:paraId="03BAD8AF" w14:textId="77777777" w:rsidR="0054266E" w:rsidRDefault="0054266E" w:rsidP="0054266E">
      <w:pPr>
        <w:ind w:left="426"/>
        <w:jc w:val="center"/>
        <w:rPr>
          <w:rFonts w:ascii="Cambria" w:eastAsia="Cambria" w:hAnsi="Cambria" w:cs="Cambria"/>
          <w:b/>
          <w:color w:val="000000"/>
          <w:sz w:val="21"/>
          <w:szCs w:val="21"/>
        </w:rPr>
      </w:pPr>
    </w:p>
    <w:p w14:paraId="32175C5C" w14:textId="77777777" w:rsidR="0054266E" w:rsidRDefault="0054266E" w:rsidP="0054266E">
      <w:pPr>
        <w:ind w:left="426"/>
        <w:jc w:val="both"/>
        <w:rPr>
          <w:rFonts w:ascii="Cambria" w:eastAsia="Cambria" w:hAnsi="Cambria" w:cs="Cambria"/>
          <w:b/>
          <w:color w:val="000000"/>
          <w:sz w:val="21"/>
          <w:szCs w:val="21"/>
        </w:rPr>
      </w:pPr>
    </w:p>
    <w:p w14:paraId="453F0465" w14:textId="77777777" w:rsidR="0054266E" w:rsidRDefault="0054266E" w:rsidP="0054266E">
      <w:pPr>
        <w:ind w:left="426"/>
        <w:jc w:val="both"/>
        <w:rPr>
          <w:rFonts w:ascii="Cambria" w:eastAsia="Cambria" w:hAnsi="Cambria" w:cs="Cambria"/>
          <w:b/>
          <w:color w:val="000000"/>
          <w:sz w:val="21"/>
          <w:szCs w:val="21"/>
        </w:rPr>
      </w:pPr>
    </w:p>
    <w:p w14:paraId="1D9881C4" w14:textId="77777777" w:rsidR="0054266E" w:rsidRDefault="0054266E" w:rsidP="0054266E">
      <w:pPr>
        <w:ind w:left="426"/>
        <w:jc w:val="both"/>
        <w:rPr>
          <w:rFonts w:ascii="Cambria" w:eastAsia="Cambria" w:hAnsi="Cambria" w:cs="Cambria"/>
          <w:b/>
          <w:sz w:val="21"/>
          <w:szCs w:val="21"/>
        </w:rPr>
      </w:pPr>
    </w:p>
    <w:p w14:paraId="7EB70554" w14:textId="77777777" w:rsidR="0054266E" w:rsidRDefault="0054266E" w:rsidP="0054266E">
      <w:pPr>
        <w:ind w:left="426"/>
        <w:jc w:val="both"/>
        <w:rPr>
          <w:rFonts w:ascii="Cambria" w:eastAsia="Cambria" w:hAnsi="Cambria" w:cs="Cambria"/>
          <w:b/>
          <w:sz w:val="21"/>
          <w:szCs w:val="21"/>
        </w:rPr>
      </w:pPr>
    </w:p>
    <w:p w14:paraId="4E547282" w14:textId="77777777" w:rsidR="0054266E" w:rsidRDefault="0054266E" w:rsidP="0054266E">
      <w:pPr>
        <w:ind w:left="426"/>
        <w:jc w:val="both"/>
        <w:rPr>
          <w:rFonts w:ascii="Cambria" w:eastAsia="Cambria" w:hAnsi="Cambria" w:cs="Cambria"/>
          <w:b/>
          <w:sz w:val="21"/>
          <w:szCs w:val="21"/>
        </w:rPr>
      </w:pPr>
    </w:p>
    <w:p w14:paraId="18B9BCF8" w14:textId="77777777" w:rsidR="0054266E" w:rsidRDefault="0054266E" w:rsidP="0054266E">
      <w:pPr>
        <w:ind w:left="426"/>
        <w:jc w:val="both"/>
        <w:rPr>
          <w:rFonts w:ascii="Cambria" w:eastAsia="Cambria" w:hAnsi="Cambria" w:cs="Cambria"/>
          <w:b/>
          <w:sz w:val="21"/>
          <w:szCs w:val="21"/>
        </w:rPr>
      </w:pPr>
    </w:p>
    <w:p w14:paraId="28934478" w14:textId="77777777" w:rsidR="0054266E" w:rsidRDefault="0054266E" w:rsidP="0054266E">
      <w:pPr>
        <w:ind w:left="426"/>
        <w:jc w:val="both"/>
        <w:rPr>
          <w:rFonts w:ascii="Cambria" w:eastAsia="Cambria" w:hAnsi="Cambria" w:cs="Cambria"/>
          <w:b/>
          <w:sz w:val="21"/>
          <w:szCs w:val="21"/>
        </w:rPr>
      </w:pPr>
    </w:p>
    <w:p w14:paraId="34B68949" w14:textId="77777777" w:rsidR="0054266E" w:rsidRDefault="0054266E" w:rsidP="0054266E">
      <w:pPr>
        <w:ind w:left="426"/>
        <w:jc w:val="both"/>
        <w:rPr>
          <w:rFonts w:ascii="Cambria" w:eastAsia="Cambria" w:hAnsi="Cambria" w:cs="Cambria"/>
          <w:b/>
          <w:sz w:val="21"/>
          <w:szCs w:val="21"/>
        </w:rPr>
      </w:pPr>
    </w:p>
    <w:p w14:paraId="59BD7941" w14:textId="77777777" w:rsidR="0054266E" w:rsidRDefault="0054266E" w:rsidP="0054266E">
      <w:pPr>
        <w:rPr>
          <w:rFonts w:ascii="Cambria" w:eastAsia="Cambria" w:hAnsi="Cambria" w:cs="Cambria"/>
          <w:b/>
          <w:sz w:val="21"/>
          <w:szCs w:val="21"/>
          <w:lang w:val="id-ID"/>
        </w:rPr>
      </w:pPr>
    </w:p>
    <w:p w14:paraId="6D01025C" w14:textId="44CE3FF5" w:rsidR="0054266E" w:rsidRPr="0054266E" w:rsidRDefault="0054266E" w:rsidP="00585354">
      <w:pPr>
        <w:pStyle w:val="6TabelJudulTableTitle"/>
        <w:spacing w:after="120" w:line="276" w:lineRule="auto"/>
        <w:jc w:val="center"/>
      </w:pPr>
      <w:r>
        <w:t xml:space="preserve">Gambar 8. Nama Alat Musik tari </w:t>
      </w:r>
      <w:r w:rsidR="00891A95" w:rsidRPr="00891A95">
        <w:rPr>
          <w:i/>
        </w:rPr>
        <w:t>Wura Bongi Monca</w:t>
      </w:r>
    </w:p>
    <w:p w14:paraId="6C4ABAEC" w14:textId="251DF50E" w:rsidR="001B4C30" w:rsidRPr="005F2305" w:rsidRDefault="00455B38" w:rsidP="000C05F4">
      <w:pPr>
        <w:pStyle w:val="4SubJudul1Heading1"/>
      </w:pPr>
      <w:r>
        <w:t>Simpulan</w:t>
      </w:r>
    </w:p>
    <w:p w14:paraId="32ACAB1A" w14:textId="54C00AE9" w:rsidR="00CC0895" w:rsidRPr="00F26243" w:rsidRDefault="0054266E" w:rsidP="00F26243">
      <w:pPr>
        <w:pStyle w:val="5TextTeks"/>
        <w:spacing w:after="200" w:line="276" w:lineRule="auto"/>
        <w:rPr>
          <w:sz w:val="21"/>
        </w:rPr>
      </w:pPr>
      <w:r w:rsidRPr="00F26243">
        <w:rPr>
          <w:sz w:val="21"/>
        </w:rPr>
        <w:t>Berdasarkan hasil penelitian dan pembahasan yang telah dikemukakan, maka kesim</w:t>
      </w:r>
      <w:r w:rsidR="006401D3">
        <w:rPr>
          <w:sz w:val="21"/>
        </w:rPr>
        <w:softHyphen/>
      </w:r>
      <w:r w:rsidRPr="00F26243">
        <w:rPr>
          <w:sz w:val="21"/>
        </w:rPr>
        <w:t xml:space="preserve">pulannya adalah bahwa perubahan atau modernisasi yang terjadi pada tari </w:t>
      </w:r>
      <w:r w:rsidR="00891A95" w:rsidRPr="00891A95">
        <w:rPr>
          <w:i/>
          <w:sz w:val="21"/>
        </w:rPr>
        <w:t>Wura Bongi Monca</w:t>
      </w:r>
      <w:r w:rsidRPr="00F26243">
        <w:rPr>
          <w:sz w:val="21"/>
        </w:rPr>
        <w:t xml:space="preserve"> adalah terdiri dari unsur utama yang berupa gerak tari, unsur pendukung yang berupa busana tari dan alat musik. Perubahan gerak tari dari yang awalnya 5 gerakan menjadi 7 gerakan.  Perubahan busana meliputi warna baju, motif dan bahan sarung, model sanggul dan aksesoris lainnya. sedangkan perubahan pada alat musik terjadi karena adanya penambahan pada alat musik yang mengiringi tari </w:t>
      </w:r>
      <w:r w:rsidR="00891A95" w:rsidRPr="00891A95">
        <w:rPr>
          <w:i/>
          <w:sz w:val="21"/>
        </w:rPr>
        <w:t>Wura Bongi Monca</w:t>
      </w:r>
      <w:r w:rsidRPr="00F26243">
        <w:rPr>
          <w:sz w:val="21"/>
        </w:rPr>
        <w:t xml:space="preserve"> yaitu Genda Na’e, Genda To’i, Arubana, Sarone, Biola, Katongga Besi dan No.</w:t>
      </w:r>
      <w:r w:rsidR="00F26243" w:rsidRPr="00F26243">
        <w:rPr>
          <w:sz w:val="21"/>
        </w:rPr>
        <w:t xml:space="preserve"> </w:t>
      </w:r>
      <w:r w:rsidRPr="00F26243">
        <w:rPr>
          <w:sz w:val="21"/>
        </w:rPr>
        <w:t>Saran untuk penelitian selanjutnya adalah peneliti dapat meng</w:t>
      </w:r>
      <w:r w:rsidR="006401D3">
        <w:rPr>
          <w:sz w:val="21"/>
        </w:rPr>
        <w:softHyphen/>
      </w:r>
      <w:r w:rsidRPr="00F26243">
        <w:rPr>
          <w:sz w:val="21"/>
        </w:rPr>
        <w:t xml:space="preserve">gunakan hasil penelitian ini untuk meneliti modernisasi jenis tarian lain di daerah Bima, atau modernisasi pada periode selanjutnya pasca periode tahun 2000. </w:t>
      </w:r>
    </w:p>
    <w:p w14:paraId="228C3116" w14:textId="63409E64" w:rsidR="001B4C30" w:rsidRDefault="000C05F4" w:rsidP="00455B38">
      <w:pPr>
        <w:pStyle w:val="4SubJudul1Heading1"/>
        <w:numPr>
          <w:ilvl w:val="0"/>
          <w:numId w:val="0"/>
        </w:numPr>
        <w:ind w:left="360" w:hanging="360"/>
        <w:rPr>
          <w:noProof/>
        </w:rPr>
      </w:pPr>
      <w:r>
        <w:t>Daftar Rujukan</w:t>
      </w:r>
    </w:p>
    <w:p w14:paraId="01D1DD03" w14:textId="77777777" w:rsidR="000528D1" w:rsidRPr="000B77AD" w:rsidRDefault="000528D1" w:rsidP="00016FFB">
      <w:pPr>
        <w:pStyle w:val="91References"/>
        <w:rPr>
          <w:sz w:val="18"/>
          <w:szCs w:val="18"/>
        </w:rPr>
      </w:pPr>
      <w:r w:rsidRPr="00016FFB">
        <w:rPr>
          <w:sz w:val="18"/>
          <w:szCs w:val="18"/>
          <w:lang w:val="en-ID"/>
        </w:rPr>
        <w:t xml:space="preserve">Aina, J., Kurnita, T., &amp; Cut, Z. (2017). Bentuk penyajian tari Linggang Meugantoe di Sanggar Rampoe Banda Aceh. </w:t>
      </w:r>
      <w:r w:rsidRPr="00016FFB">
        <w:rPr>
          <w:i/>
          <w:iCs/>
          <w:sz w:val="18"/>
          <w:szCs w:val="18"/>
          <w:lang w:val="en-ID"/>
        </w:rPr>
        <w:t>Jurnal Ilmiah Mahasiswa Program Studi Pendidikan Seni Drama, Tari dan Musik, 2</w:t>
      </w:r>
      <w:r w:rsidRPr="00016FFB">
        <w:rPr>
          <w:sz w:val="18"/>
          <w:szCs w:val="18"/>
          <w:lang w:val="en-ID"/>
        </w:rPr>
        <w:t xml:space="preserve">(2), 161-167. </w:t>
      </w:r>
      <w:hyperlink r:id="rId40" w:tgtFrame="_new" w:history="1">
        <w:r w:rsidRPr="000B77AD">
          <w:rPr>
            <w:rStyle w:val="Hyperlink"/>
            <w:sz w:val="18"/>
            <w:szCs w:val="18"/>
          </w:rPr>
          <w:t>http://www.jim.unsyiah.ac.id/sendratasik/article/view/5749</w:t>
        </w:r>
      </w:hyperlink>
    </w:p>
    <w:p w14:paraId="6B186C0B" w14:textId="77777777" w:rsidR="000528D1" w:rsidRPr="00016FFB" w:rsidRDefault="000528D1" w:rsidP="00016FFB">
      <w:pPr>
        <w:pStyle w:val="91References"/>
        <w:rPr>
          <w:sz w:val="18"/>
          <w:szCs w:val="18"/>
          <w:lang w:val="en-ID"/>
        </w:rPr>
      </w:pPr>
      <w:r w:rsidRPr="000B77AD">
        <w:rPr>
          <w:sz w:val="18"/>
          <w:szCs w:val="18"/>
        </w:rPr>
        <w:t xml:space="preserve">Aji, E. F. (2017). </w:t>
      </w:r>
      <w:r w:rsidRPr="00016FFB">
        <w:rPr>
          <w:sz w:val="18"/>
          <w:szCs w:val="18"/>
          <w:lang w:val="en-ID"/>
        </w:rPr>
        <w:t xml:space="preserve">Pengembangan pola gerak tari Jatilan dalam karya tari “Krenteg”. </w:t>
      </w:r>
      <w:r w:rsidRPr="00016FFB">
        <w:rPr>
          <w:i/>
          <w:iCs/>
          <w:sz w:val="18"/>
          <w:szCs w:val="18"/>
          <w:lang w:val="en-ID"/>
        </w:rPr>
        <w:t>Solah Unesa, 7</w:t>
      </w:r>
      <w:r w:rsidRPr="00016FFB">
        <w:rPr>
          <w:sz w:val="18"/>
          <w:szCs w:val="18"/>
          <w:lang w:val="en-ID"/>
        </w:rPr>
        <w:t xml:space="preserve">(2), 1-10. </w:t>
      </w:r>
      <w:hyperlink r:id="rId41" w:tgtFrame="_new" w:history="1">
        <w:r w:rsidRPr="00016FFB">
          <w:rPr>
            <w:rStyle w:val="Hyperlink"/>
            <w:sz w:val="18"/>
            <w:szCs w:val="18"/>
            <w:lang w:val="en-ID"/>
          </w:rPr>
          <w:t>https://ejournal.unesa.ac.id/index.php/solah/article/view/22947</w:t>
        </w:r>
      </w:hyperlink>
    </w:p>
    <w:p w14:paraId="22F5C56E" w14:textId="77777777" w:rsidR="000528D1" w:rsidRPr="00016FFB" w:rsidRDefault="000528D1" w:rsidP="00016FFB">
      <w:pPr>
        <w:pStyle w:val="91References"/>
        <w:rPr>
          <w:sz w:val="18"/>
          <w:szCs w:val="18"/>
          <w:lang w:val="en-ID"/>
        </w:rPr>
      </w:pPr>
      <w:r w:rsidRPr="00016FFB">
        <w:rPr>
          <w:sz w:val="18"/>
          <w:szCs w:val="18"/>
          <w:lang w:val="en-ID"/>
        </w:rPr>
        <w:t xml:space="preserve">Anwar, K., &amp; Gusmail, S. (2021). Eksistensi tari Drop Daruet dari Aceh Pidie dan upaya pelestarian di era modernisasi. </w:t>
      </w:r>
      <w:r w:rsidRPr="00016FFB">
        <w:rPr>
          <w:i/>
          <w:iCs/>
          <w:sz w:val="18"/>
          <w:szCs w:val="18"/>
          <w:lang w:val="en-ID"/>
        </w:rPr>
        <w:t>Tandik: Jurnal Seni Dan Pendidikan Seni, 1</w:t>
      </w:r>
      <w:r w:rsidRPr="00016FFB">
        <w:rPr>
          <w:sz w:val="18"/>
          <w:szCs w:val="18"/>
          <w:lang w:val="en-ID"/>
        </w:rPr>
        <w:t xml:space="preserve">(1), 1-13. </w:t>
      </w:r>
      <w:hyperlink r:id="rId42" w:tgtFrame="_new" w:history="1">
        <w:r w:rsidRPr="00016FFB">
          <w:rPr>
            <w:rStyle w:val="Hyperlink"/>
            <w:sz w:val="18"/>
            <w:szCs w:val="18"/>
            <w:lang w:val="en-ID"/>
          </w:rPr>
          <w:t>https://mathdidactic.stkipbjm.ac.id/index.php/tandik/article/view/1243</w:t>
        </w:r>
      </w:hyperlink>
    </w:p>
    <w:p w14:paraId="49A3D8DD" w14:textId="77777777" w:rsidR="000528D1" w:rsidRPr="006401D3" w:rsidRDefault="000528D1" w:rsidP="006401D3">
      <w:pPr>
        <w:pStyle w:val="91References"/>
        <w:rPr>
          <w:sz w:val="18"/>
          <w:szCs w:val="18"/>
          <w:lang w:val="en-ID"/>
        </w:rPr>
      </w:pPr>
      <w:r w:rsidRPr="006401D3">
        <w:rPr>
          <w:sz w:val="18"/>
          <w:szCs w:val="18"/>
          <w:lang w:val="en-ID"/>
        </w:rPr>
        <w:t xml:space="preserve">Aryanti, I. (2023). Bentuk dan Makna Gerak Tari </w:t>
      </w:r>
      <w:r w:rsidRPr="00891A95">
        <w:rPr>
          <w:i/>
          <w:sz w:val="18"/>
          <w:szCs w:val="18"/>
          <w:lang w:val="en-ID"/>
        </w:rPr>
        <w:t>Wura Bongi Monca</w:t>
      </w:r>
      <w:r w:rsidRPr="006401D3">
        <w:rPr>
          <w:sz w:val="18"/>
          <w:szCs w:val="18"/>
          <w:lang w:val="en-ID"/>
        </w:rPr>
        <w:t xml:space="preserve"> </w:t>
      </w:r>
      <w:r>
        <w:rPr>
          <w:sz w:val="18"/>
          <w:szCs w:val="18"/>
          <w:lang w:val="en-ID"/>
        </w:rPr>
        <w:t>d</w:t>
      </w:r>
      <w:r w:rsidRPr="006401D3">
        <w:rPr>
          <w:sz w:val="18"/>
          <w:szCs w:val="18"/>
          <w:lang w:val="en-ID"/>
        </w:rPr>
        <w:t>i Kabupaten Bima. </w:t>
      </w:r>
      <w:r w:rsidRPr="006401D3">
        <w:rPr>
          <w:i/>
          <w:iCs/>
          <w:sz w:val="18"/>
          <w:szCs w:val="18"/>
          <w:lang w:val="en-ID"/>
        </w:rPr>
        <w:t>Representasi: Jurnal Ilmu Sosial, Seni, Desain dan Media</w:t>
      </w:r>
      <w:r w:rsidRPr="006401D3">
        <w:rPr>
          <w:sz w:val="18"/>
          <w:szCs w:val="18"/>
          <w:lang w:val="en-ID"/>
        </w:rPr>
        <w:t>, </w:t>
      </w:r>
      <w:r w:rsidRPr="006401D3">
        <w:rPr>
          <w:i/>
          <w:iCs/>
          <w:sz w:val="18"/>
          <w:szCs w:val="18"/>
          <w:lang w:val="en-ID"/>
        </w:rPr>
        <w:t>2</w:t>
      </w:r>
      <w:r w:rsidRPr="006401D3">
        <w:rPr>
          <w:sz w:val="18"/>
          <w:szCs w:val="18"/>
          <w:lang w:val="en-ID"/>
        </w:rPr>
        <w:t>(2), 18-24.</w:t>
      </w:r>
    </w:p>
    <w:p w14:paraId="2DC37033" w14:textId="77777777" w:rsidR="000528D1" w:rsidRPr="00016FFB" w:rsidRDefault="000528D1" w:rsidP="00016FFB">
      <w:pPr>
        <w:pStyle w:val="91References"/>
        <w:rPr>
          <w:sz w:val="18"/>
          <w:szCs w:val="18"/>
          <w:lang w:val="en-ID"/>
        </w:rPr>
      </w:pPr>
      <w:r w:rsidRPr="00016FFB">
        <w:rPr>
          <w:sz w:val="18"/>
          <w:szCs w:val="18"/>
          <w:lang w:val="en-ID"/>
        </w:rPr>
        <w:t xml:space="preserve">Dewi, V. E. (2019). Transformasi musik tradisional Rinding Gumbeng perspektif kolonial. </w:t>
      </w:r>
      <w:r w:rsidRPr="00016FFB">
        <w:rPr>
          <w:i/>
          <w:iCs/>
          <w:sz w:val="18"/>
          <w:szCs w:val="18"/>
          <w:lang w:val="en-ID"/>
        </w:rPr>
        <w:t>Virtuoso Jurnal Pengkajian dan Penciptaan Musik, 2</w:t>
      </w:r>
      <w:r w:rsidRPr="00016FFB">
        <w:rPr>
          <w:sz w:val="18"/>
          <w:szCs w:val="18"/>
          <w:lang w:val="en-ID"/>
        </w:rPr>
        <w:t xml:space="preserve">(2), 63-70. </w:t>
      </w:r>
      <w:hyperlink r:id="rId43" w:tgtFrame="_new" w:history="1">
        <w:r w:rsidRPr="00016FFB">
          <w:rPr>
            <w:rStyle w:val="Hyperlink"/>
            <w:sz w:val="18"/>
            <w:szCs w:val="18"/>
            <w:lang w:val="en-ID"/>
          </w:rPr>
          <w:t>https://journal.unesa.ac.id/index.php/Virtuoso/article/view/7213/3430</w:t>
        </w:r>
      </w:hyperlink>
    </w:p>
    <w:p w14:paraId="3DB42D2B" w14:textId="77777777" w:rsidR="000528D1" w:rsidRPr="006401D3" w:rsidRDefault="000528D1" w:rsidP="006401D3">
      <w:pPr>
        <w:pStyle w:val="91References"/>
        <w:rPr>
          <w:sz w:val="18"/>
          <w:szCs w:val="18"/>
          <w:lang w:val="en-ID"/>
        </w:rPr>
      </w:pPr>
      <w:r w:rsidRPr="006401D3">
        <w:rPr>
          <w:sz w:val="18"/>
          <w:szCs w:val="18"/>
          <w:lang w:val="en-ID"/>
        </w:rPr>
        <w:t>Fadillah, S. (2022). </w:t>
      </w:r>
      <w:r w:rsidRPr="006401D3">
        <w:rPr>
          <w:i/>
          <w:iCs/>
          <w:sz w:val="18"/>
          <w:szCs w:val="18"/>
          <w:lang w:val="en-ID"/>
        </w:rPr>
        <w:t xml:space="preserve">Tari </w:t>
      </w:r>
      <w:r w:rsidRPr="00891A95">
        <w:rPr>
          <w:i/>
          <w:iCs/>
          <w:sz w:val="18"/>
          <w:szCs w:val="18"/>
          <w:lang w:val="en-ID"/>
        </w:rPr>
        <w:t>Wura Bongi Monca</w:t>
      </w:r>
      <w:r w:rsidRPr="006401D3">
        <w:rPr>
          <w:i/>
          <w:iCs/>
          <w:sz w:val="18"/>
          <w:szCs w:val="18"/>
          <w:lang w:val="en-ID"/>
        </w:rPr>
        <w:t xml:space="preserve"> pada sanggar paju monca kota bima nusa tenggara barat</w:t>
      </w:r>
      <w:r w:rsidRPr="006401D3">
        <w:rPr>
          <w:sz w:val="18"/>
          <w:szCs w:val="18"/>
          <w:lang w:val="en-ID"/>
        </w:rPr>
        <w:t> (Doctoral dissertation, Universitas Negeri Malang).</w:t>
      </w:r>
    </w:p>
    <w:p w14:paraId="44359FE4" w14:textId="77777777" w:rsidR="000528D1" w:rsidRPr="006401D3" w:rsidRDefault="000528D1" w:rsidP="006401D3">
      <w:pPr>
        <w:pStyle w:val="91References"/>
        <w:rPr>
          <w:sz w:val="18"/>
          <w:szCs w:val="18"/>
          <w:lang w:val="en-ID"/>
        </w:rPr>
      </w:pPr>
      <w:r w:rsidRPr="006401D3">
        <w:rPr>
          <w:sz w:val="18"/>
          <w:szCs w:val="18"/>
          <w:lang w:val="en-ID"/>
        </w:rPr>
        <w:t>Geofany, M. Y. (2023). </w:t>
      </w:r>
      <w:r w:rsidRPr="006401D3">
        <w:rPr>
          <w:i/>
          <w:iCs/>
          <w:sz w:val="18"/>
          <w:szCs w:val="18"/>
          <w:lang w:val="en-ID"/>
        </w:rPr>
        <w:t xml:space="preserve">Lexicons of </w:t>
      </w:r>
      <w:r w:rsidRPr="00891A95">
        <w:rPr>
          <w:i/>
          <w:iCs/>
          <w:sz w:val="18"/>
          <w:szCs w:val="18"/>
          <w:lang w:val="en-ID"/>
        </w:rPr>
        <w:t>Wura Bongi Monca</w:t>
      </w:r>
      <w:r w:rsidRPr="006401D3">
        <w:rPr>
          <w:i/>
          <w:iCs/>
          <w:sz w:val="18"/>
          <w:szCs w:val="18"/>
          <w:lang w:val="en-ID"/>
        </w:rPr>
        <w:t xml:space="preserve"> dance in Bima</w:t>
      </w:r>
      <w:r w:rsidRPr="006401D3">
        <w:rPr>
          <w:sz w:val="18"/>
          <w:szCs w:val="18"/>
          <w:lang w:val="en-ID"/>
        </w:rPr>
        <w:t> (Doctoral dissertation, Universitas Pendidikan Ganesha).</w:t>
      </w:r>
    </w:p>
    <w:p w14:paraId="5843BC6D" w14:textId="77777777" w:rsidR="000528D1" w:rsidRPr="00016FFB" w:rsidRDefault="000528D1" w:rsidP="00016FFB">
      <w:pPr>
        <w:pStyle w:val="91References"/>
        <w:rPr>
          <w:sz w:val="18"/>
          <w:szCs w:val="18"/>
          <w:lang w:val="en-ID"/>
        </w:rPr>
      </w:pPr>
      <w:r w:rsidRPr="00016FFB">
        <w:rPr>
          <w:sz w:val="18"/>
          <w:szCs w:val="18"/>
          <w:lang w:val="en-ID"/>
        </w:rPr>
        <w:t xml:space="preserve">Handoko, D. A., &amp; Alrianingrum, S. (2014). Perkembangan seni tari Jaranan Buto di Kecamatan Cluring Kabupaten Banyuwangi tahun 1963-2007. </w:t>
      </w:r>
      <w:r w:rsidRPr="00016FFB">
        <w:rPr>
          <w:i/>
          <w:iCs/>
          <w:sz w:val="18"/>
          <w:szCs w:val="18"/>
          <w:lang w:val="en-ID"/>
        </w:rPr>
        <w:t>Avatara e-Jurnal Pendidikan Sejarah, 2</w:t>
      </w:r>
      <w:r w:rsidRPr="00016FFB">
        <w:rPr>
          <w:sz w:val="18"/>
          <w:szCs w:val="18"/>
          <w:lang w:val="en-ID"/>
        </w:rPr>
        <w:t xml:space="preserve">(3), 315-322. </w:t>
      </w:r>
      <w:hyperlink r:id="rId44" w:tgtFrame="_new" w:history="1">
        <w:r w:rsidRPr="00016FFB">
          <w:rPr>
            <w:rStyle w:val="Hyperlink"/>
            <w:sz w:val="18"/>
            <w:szCs w:val="18"/>
            <w:lang w:val="en-ID"/>
          </w:rPr>
          <w:t>https://ejournal.unesa.ac.id/index.php/avatara/article/view/8851</w:t>
        </w:r>
      </w:hyperlink>
    </w:p>
    <w:p w14:paraId="39A09031" w14:textId="77777777" w:rsidR="000528D1" w:rsidRPr="00016FFB" w:rsidRDefault="000528D1" w:rsidP="00016FFB">
      <w:pPr>
        <w:pStyle w:val="91References"/>
        <w:rPr>
          <w:sz w:val="18"/>
          <w:szCs w:val="18"/>
          <w:lang w:val="en-ID"/>
        </w:rPr>
      </w:pPr>
      <w:r w:rsidRPr="00016FFB">
        <w:rPr>
          <w:sz w:val="18"/>
          <w:szCs w:val="18"/>
          <w:lang w:val="en-ID"/>
        </w:rPr>
        <w:t xml:space="preserve">Hidayatullah, R., &amp; Bulan, I. (2017). Transformasi tari Bedana menjadi tari kreasi. </w:t>
      </w:r>
      <w:r w:rsidRPr="00016FFB">
        <w:rPr>
          <w:i/>
          <w:iCs/>
          <w:sz w:val="18"/>
          <w:szCs w:val="18"/>
          <w:lang w:val="en-ID"/>
        </w:rPr>
        <w:t>Aksara Jurnal Bahasa dan Sastra, 18</w:t>
      </w:r>
      <w:r w:rsidRPr="00016FFB">
        <w:rPr>
          <w:sz w:val="18"/>
          <w:szCs w:val="18"/>
          <w:lang w:val="en-ID"/>
        </w:rPr>
        <w:t xml:space="preserve">(2), 178-191. </w:t>
      </w:r>
      <w:hyperlink r:id="rId45" w:tgtFrame="_new" w:history="1">
        <w:r w:rsidRPr="00016FFB">
          <w:rPr>
            <w:rStyle w:val="Hyperlink"/>
            <w:sz w:val="18"/>
            <w:szCs w:val="18"/>
            <w:lang w:val="en-ID"/>
          </w:rPr>
          <w:t>http://jurnal.fkip.unila.ac.id/index.php/aksara/article/view/14774</w:t>
        </w:r>
      </w:hyperlink>
    </w:p>
    <w:p w14:paraId="5FC88589" w14:textId="77777777" w:rsidR="000528D1" w:rsidRPr="006401D3" w:rsidRDefault="000528D1" w:rsidP="006401D3">
      <w:pPr>
        <w:pStyle w:val="91References"/>
        <w:rPr>
          <w:sz w:val="18"/>
          <w:szCs w:val="18"/>
          <w:lang w:val="en-ID"/>
        </w:rPr>
      </w:pPr>
      <w:r w:rsidRPr="006401D3">
        <w:rPr>
          <w:sz w:val="18"/>
          <w:szCs w:val="18"/>
          <w:lang w:val="en-ID"/>
        </w:rPr>
        <w:t xml:space="preserve">Ikhwan, I., &amp; Pamungkas, J. (2023). Pola Asah, Asih, Asuh dalam Implementasi Pembelajaran Seni Tari </w:t>
      </w:r>
      <w:r w:rsidRPr="00891A95">
        <w:rPr>
          <w:i/>
          <w:sz w:val="18"/>
          <w:szCs w:val="18"/>
          <w:lang w:val="en-ID"/>
        </w:rPr>
        <w:t>Wura Bongi Monca</w:t>
      </w:r>
      <w:r w:rsidRPr="006401D3">
        <w:rPr>
          <w:sz w:val="18"/>
          <w:szCs w:val="18"/>
          <w:lang w:val="en-ID"/>
        </w:rPr>
        <w:t>. </w:t>
      </w:r>
      <w:r w:rsidRPr="006401D3">
        <w:rPr>
          <w:i/>
          <w:iCs/>
          <w:sz w:val="18"/>
          <w:szCs w:val="18"/>
          <w:lang w:val="en-ID"/>
        </w:rPr>
        <w:t>Jurnal Obsesi: Jurnal Pendidikan Anak Usia Dini</w:t>
      </w:r>
      <w:r w:rsidRPr="006401D3">
        <w:rPr>
          <w:sz w:val="18"/>
          <w:szCs w:val="18"/>
          <w:lang w:val="en-ID"/>
        </w:rPr>
        <w:t>, </w:t>
      </w:r>
      <w:r w:rsidRPr="006401D3">
        <w:rPr>
          <w:i/>
          <w:iCs/>
          <w:sz w:val="18"/>
          <w:szCs w:val="18"/>
          <w:lang w:val="en-ID"/>
        </w:rPr>
        <w:t>7</w:t>
      </w:r>
      <w:r w:rsidRPr="006401D3">
        <w:rPr>
          <w:sz w:val="18"/>
          <w:szCs w:val="18"/>
          <w:lang w:val="en-ID"/>
        </w:rPr>
        <w:t>(3), 3799-3808.</w:t>
      </w:r>
    </w:p>
    <w:p w14:paraId="2AB7BB87" w14:textId="77777777" w:rsidR="000528D1" w:rsidRPr="00016FFB" w:rsidRDefault="000528D1" w:rsidP="00016FFB">
      <w:pPr>
        <w:pStyle w:val="91References"/>
        <w:rPr>
          <w:sz w:val="18"/>
          <w:szCs w:val="18"/>
          <w:lang w:val="en-ID"/>
        </w:rPr>
      </w:pPr>
      <w:r w:rsidRPr="00016FFB">
        <w:rPr>
          <w:sz w:val="18"/>
          <w:szCs w:val="18"/>
          <w:lang w:val="en-ID"/>
        </w:rPr>
        <w:t xml:space="preserve">Ismail, M. H. (2007). </w:t>
      </w:r>
      <w:r w:rsidRPr="00016FFB">
        <w:rPr>
          <w:i/>
          <w:iCs/>
          <w:sz w:val="18"/>
          <w:szCs w:val="18"/>
          <w:lang w:val="en-ID"/>
        </w:rPr>
        <w:t>Seni Budaya Mbojo</w:t>
      </w:r>
      <w:r w:rsidRPr="00016FFB">
        <w:rPr>
          <w:sz w:val="18"/>
          <w:szCs w:val="18"/>
          <w:lang w:val="en-ID"/>
        </w:rPr>
        <w:t xml:space="preserve"> (S. P. Abdul Hanafi Alwi, Ed.; Cetakan Pe). Penerbit Binasti.</w:t>
      </w:r>
    </w:p>
    <w:p w14:paraId="65A1ECF4" w14:textId="77777777" w:rsidR="000528D1" w:rsidRPr="00016FFB" w:rsidRDefault="000528D1" w:rsidP="00016FFB">
      <w:pPr>
        <w:pStyle w:val="91References"/>
        <w:rPr>
          <w:sz w:val="18"/>
          <w:szCs w:val="18"/>
          <w:lang w:val="en-ID"/>
        </w:rPr>
      </w:pPr>
      <w:r w:rsidRPr="00016FFB">
        <w:rPr>
          <w:sz w:val="18"/>
          <w:szCs w:val="18"/>
          <w:lang w:val="en-ID"/>
        </w:rPr>
        <w:t xml:space="preserve">Mariati, N. (2020). </w:t>
      </w:r>
      <w:r w:rsidRPr="00016FFB">
        <w:rPr>
          <w:i/>
          <w:iCs/>
          <w:sz w:val="18"/>
          <w:szCs w:val="18"/>
          <w:lang w:val="en-ID"/>
        </w:rPr>
        <w:t xml:space="preserve">Mpa’a peda pada upacara khitanan di Desa Maria Kecamatan Wawo Kabupaten Bima Nusa Tenggara Barat </w:t>
      </w:r>
      <w:r w:rsidRPr="00016FFB">
        <w:rPr>
          <w:sz w:val="18"/>
          <w:szCs w:val="18"/>
          <w:lang w:val="en-ID"/>
        </w:rPr>
        <w:t xml:space="preserve">[Skripsi, Universitas Negeri Makassar]. </w:t>
      </w:r>
      <w:hyperlink r:id="rId46" w:tgtFrame="_new" w:history="1">
        <w:r w:rsidRPr="00016FFB">
          <w:rPr>
            <w:rStyle w:val="Hyperlink"/>
            <w:sz w:val="18"/>
            <w:szCs w:val="18"/>
            <w:lang w:val="en-ID"/>
          </w:rPr>
          <w:t>http://eprints.unm.ac.id/17851/</w:t>
        </w:r>
      </w:hyperlink>
    </w:p>
    <w:p w14:paraId="100C2E5A" w14:textId="77777777" w:rsidR="000528D1" w:rsidRPr="00016FFB" w:rsidRDefault="000528D1" w:rsidP="00016FFB">
      <w:pPr>
        <w:pStyle w:val="91References"/>
        <w:rPr>
          <w:sz w:val="18"/>
          <w:szCs w:val="18"/>
          <w:lang w:val="en-ID"/>
        </w:rPr>
      </w:pPr>
      <w:r w:rsidRPr="00016FFB">
        <w:rPr>
          <w:sz w:val="18"/>
          <w:szCs w:val="18"/>
          <w:lang w:val="en-ID"/>
        </w:rPr>
        <w:t xml:space="preserve">Mustika, I. W. (2012). </w:t>
      </w:r>
      <w:r w:rsidRPr="00016FFB">
        <w:rPr>
          <w:i/>
          <w:iCs/>
          <w:sz w:val="18"/>
          <w:szCs w:val="18"/>
          <w:lang w:val="en-ID"/>
        </w:rPr>
        <w:t>Tari Muli Siger</w:t>
      </w:r>
      <w:r w:rsidRPr="00016FFB">
        <w:rPr>
          <w:sz w:val="18"/>
          <w:szCs w:val="18"/>
          <w:lang w:val="en-ID"/>
        </w:rPr>
        <w:t>. Anugrah Utama Raharja.</w:t>
      </w:r>
    </w:p>
    <w:p w14:paraId="3E5AE0C7" w14:textId="77777777" w:rsidR="000528D1" w:rsidRPr="00891A95" w:rsidRDefault="000528D1" w:rsidP="00891A95">
      <w:pPr>
        <w:pStyle w:val="91References"/>
        <w:rPr>
          <w:sz w:val="18"/>
          <w:szCs w:val="18"/>
          <w:lang w:val="en-ID"/>
        </w:rPr>
      </w:pPr>
      <w:r w:rsidRPr="00891A95">
        <w:rPr>
          <w:sz w:val="18"/>
          <w:szCs w:val="18"/>
          <w:lang w:val="en-ID"/>
        </w:rPr>
        <w:t>Naditasari, R. I., &amp; Pratamawati, E. S. D. (2024). Efektifitas dalam Upaya Meningkatkaan Kecerdasan Kinestetik melalui Gerak Tari Kreasi pada Peserta Didik Kelas 7.8. </w:t>
      </w:r>
      <w:r w:rsidRPr="00891A95">
        <w:rPr>
          <w:i/>
          <w:iCs/>
          <w:sz w:val="18"/>
          <w:szCs w:val="18"/>
          <w:lang w:val="en-ID"/>
        </w:rPr>
        <w:t>JoLLA: Journal of Language, Literature, and Arts</w:t>
      </w:r>
      <w:r w:rsidRPr="00891A95">
        <w:rPr>
          <w:sz w:val="18"/>
          <w:szCs w:val="18"/>
          <w:lang w:val="en-ID"/>
        </w:rPr>
        <w:t>, </w:t>
      </w:r>
      <w:r w:rsidRPr="00891A95">
        <w:rPr>
          <w:i/>
          <w:iCs/>
          <w:sz w:val="18"/>
          <w:szCs w:val="18"/>
          <w:lang w:val="en-ID"/>
        </w:rPr>
        <w:t>4</w:t>
      </w:r>
      <w:r w:rsidRPr="00891A95">
        <w:rPr>
          <w:sz w:val="18"/>
          <w:szCs w:val="18"/>
          <w:lang w:val="en-ID"/>
        </w:rPr>
        <w:t>(2), 181–187. https://doi.org/10.17977/um064v4i22024p181-187</w:t>
      </w:r>
    </w:p>
    <w:p w14:paraId="3F6E00F8" w14:textId="77777777" w:rsidR="000528D1" w:rsidRPr="00016FFB" w:rsidRDefault="000528D1" w:rsidP="00016FFB">
      <w:pPr>
        <w:pStyle w:val="91References"/>
        <w:rPr>
          <w:sz w:val="18"/>
          <w:szCs w:val="18"/>
          <w:lang w:val="en-ID"/>
        </w:rPr>
      </w:pPr>
      <w:r w:rsidRPr="00016FFB">
        <w:rPr>
          <w:sz w:val="18"/>
          <w:szCs w:val="18"/>
          <w:lang w:val="en-ID"/>
        </w:rPr>
        <w:t xml:space="preserve">Nathania, I. (2020). Perkembangan tata busana tari persembahan di Kota Batam. </w:t>
      </w:r>
      <w:r w:rsidRPr="00016FFB">
        <w:rPr>
          <w:i/>
          <w:iCs/>
          <w:sz w:val="18"/>
          <w:szCs w:val="18"/>
          <w:lang w:val="en-ID"/>
        </w:rPr>
        <w:t>Jurnal Seni Tari, 9</w:t>
      </w:r>
      <w:r w:rsidRPr="00016FFB">
        <w:rPr>
          <w:sz w:val="18"/>
          <w:szCs w:val="18"/>
          <w:lang w:val="en-ID"/>
        </w:rPr>
        <w:t xml:space="preserve">(1), 19-24. </w:t>
      </w:r>
      <w:hyperlink r:id="rId47" w:tgtFrame="_new" w:history="1">
        <w:r w:rsidRPr="00016FFB">
          <w:rPr>
            <w:rStyle w:val="Hyperlink"/>
            <w:sz w:val="18"/>
            <w:szCs w:val="18"/>
            <w:lang w:val="en-ID"/>
          </w:rPr>
          <w:t>https://journal.unnes.ac.id/sju/index.php/jst/article/view/36036</w:t>
        </w:r>
      </w:hyperlink>
    </w:p>
    <w:p w14:paraId="7A27F94A" w14:textId="77777777" w:rsidR="000528D1" w:rsidRPr="000B77AD" w:rsidRDefault="000528D1" w:rsidP="00016FFB">
      <w:pPr>
        <w:pStyle w:val="91References"/>
        <w:rPr>
          <w:sz w:val="18"/>
          <w:szCs w:val="18"/>
        </w:rPr>
      </w:pPr>
      <w:r w:rsidRPr="00016FFB">
        <w:rPr>
          <w:sz w:val="18"/>
          <w:szCs w:val="18"/>
          <w:lang w:val="en-ID"/>
        </w:rPr>
        <w:t xml:space="preserve">Rahmat, M. O. L. (2019). Tari Balumpa sebagai tari penyambutan di Wolio Sulawesi Tenggara [Diploma Thesis, Universitas Negeri Makassar]. </w:t>
      </w:r>
      <w:hyperlink r:id="rId48" w:tgtFrame="_new" w:history="1">
        <w:r w:rsidRPr="000B77AD">
          <w:rPr>
            <w:rStyle w:val="Hyperlink"/>
            <w:sz w:val="18"/>
            <w:szCs w:val="18"/>
          </w:rPr>
          <w:t>http://eprints.unm.ac.id/id/eprint/16587</w:t>
        </w:r>
      </w:hyperlink>
    </w:p>
    <w:p w14:paraId="6A938BDC" w14:textId="77777777" w:rsidR="000528D1" w:rsidRPr="00016FFB" w:rsidRDefault="000528D1" w:rsidP="00016FFB">
      <w:pPr>
        <w:pStyle w:val="91References"/>
        <w:rPr>
          <w:sz w:val="18"/>
          <w:szCs w:val="18"/>
          <w:lang w:val="en-ID"/>
        </w:rPr>
      </w:pPr>
      <w:r w:rsidRPr="000B77AD">
        <w:rPr>
          <w:sz w:val="18"/>
          <w:szCs w:val="18"/>
        </w:rPr>
        <w:t xml:space="preserve">Ramdhani, D. D. (2015). </w:t>
      </w:r>
      <w:r w:rsidRPr="00016FFB">
        <w:rPr>
          <w:sz w:val="18"/>
          <w:szCs w:val="18"/>
          <w:lang w:val="en-ID"/>
        </w:rPr>
        <w:t xml:space="preserve">Fungsi tari </w:t>
      </w:r>
      <w:r w:rsidRPr="00891A95">
        <w:rPr>
          <w:i/>
          <w:sz w:val="18"/>
          <w:szCs w:val="18"/>
          <w:lang w:val="en-ID"/>
        </w:rPr>
        <w:t>Wura Bongi Monca</w:t>
      </w:r>
      <w:r w:rsidRPr="00016FFB">
        <w:rPr>
          <w:sz w:val="18"/>
          <w:szCs w:val="18"/>
          <w:lang w:val="en-ID"/>
        </w:rPr>
        <w:t xml:space="preserve"> dalam masyarakat Bima [Skripsi, Institut Seni Indonesia Yogyakarta]. </w:t>
      </w:r>
      <w:hyperlink r:id="rId49" w:tgtFrame="_new" w:history="1">
        <w:r w:rsidRPr="00016FFB">
          <w:rPr>
            <w:rStyle w:val="Hyperlink"/>
            <w:sz w:val="18"/>
            <w:szCs w:val="18"/>
            <w:lang w:val="en-ID"/>
          </w:rPr>
          <w:t>http://digilib.isi.ac.id/684/</w:t>
        </w:r>
      </w:hyperlink>
    </w:p>
    <w:p w14:paraId="39695A0D" w14:textId="77777777" w:rsidR="000528D1" w:rsidRPr="00016FFB" w:rsidRDefault="000528D1" w:rsidP="00016FFB">
      <w:pPr>
        <w:pStyle w:val="91References"/>
        <w:rPr>
          <w:sz w:val="18"/>
          <w:szCs w:val="18"/>
          <w:lang w:val="en-ID"/>
        </w:rPr>
      </w:pPr>
      <w:r w:rsidRPr="00016FFB">
        <w:rPr>
          <w:sz w:val="18"/>
          <w:szCs w:val="18"/>
          <w:lang w:val="en-ID"/>
        </w:rPr>
        <w:t xml:space="preserve">Rianta, I. M. (2019). Estetika gerak tari Rejang Sakral Lanang di Desa Mayong, Seririt, Buleleng Bali. </w:t>
      </w:r>
      <w:r w:rsidRPr="00016FFB">
        <w:rPr>
          <w:i/>
          <w:iCs/>
          <w:sz w:val="18"/>
          <w:szCs w:val="18"/>
          <w:lang w:val="en-ID"/>
        </w:rPr>
        <w:t>Mudra Jurnal Seni Budaya, 34</w:t>
      </w:r>
      <w:r w:rsidRPr="00016FFB">
        <w:rPr>
          <w:sz w:val="18"/>
          <w:szCs w:val="18"/>
          <w:lang w:val="en-ID"/>
        </w:rPr>
        <w:t xml:space="preserve">(3). </w:t>
      </w:r>
      <w:hyperlink r:id="rId50" w:tgtFrame="_new" w:history="1">
        <w:r w:rsidRPr="00016FFB">
          <w:rPr>
            <w:rStyle w:val="Hyperlink"/>
            <w:sz w:val="18"/>
            <w:szCs w:val="18"/>
            <w:lang w:val="en-ID"/>
          </w:rPr>
          <w:t>https://doi.org/10.31091/mudra.v34i3.678</w:t>
        </w:r>
      </w:hyperlink>
    </w:p>
    <w:p w14:paraId="19B08A7A" w14:textId="77777777" w:rsidR="000528D1" w:rsidRPr="00016FFB" w:rsidRDefault="000528D1" w:rsidP="00016FFB">
      <w:pPr>
        <w:pStyle w:val="91References"/>
        <w:rPr>
          <w:sz w:val="18"/>
          <w:szCs w:val="18"/>
          <w:lang w:val="en-ID"/>
        </w:rPr>
      </w:pPr>
      <w:r w:rsidRPr="00016FFB">
        <w:rPr>
          <w:sz w:val="18"/>
          <w:szCs w:val="18"/>
          <w:lang w:val="en-ID"/>
        </w:rPr>
        <w:t xml:space="preserve">Sugiyono. (2012). </w:t>
      </w:r>
      <w:r w:rsidRPr="00016FFB">
        <w:rPr>
          <w:i/>
          <w:iCs/>
          <w:sz w:val="18"/>
          <w:szCs w:val="18"/>
          <w:lang w:val="en-ID"/>
        </w:rPr>
        <w:t>Metode penelitian kuantitatif, kualitatif dan R&amp;B</w:t>
      </w:r>
      <w:r w:rsidRPr="00016FFB">
        <w:rPr>
          <w:sz w:val="18"/>
          <w:szCs w:val="18"/>
          <w:lang w:val="en-ID"/>
        </w:rPr>
        <w:t>. Alfabeta.</w:t>
      </w:r>
    </w:p>
    <w:p w14:paraId="24BD376C" w14:textId="77777777" w:rsidR="000528D1" w:rsidRPr="00016FFB" w:rsidRDefault="000528D1" w:rsidP="00016FFB">
      <w:pPr>
        <w:pStyle w:val="91References"/>
        <w:rPr>
          <w:sz w:val="18"/>
          <w:szCs w:val="18"/>
          <w:lang w:val="en-ID"/>
        </w:rPr>
      </w:pPr>
      <w:r w:rsidRPr="00016FFB">
        <w:rPr>
          <w:sz w:val="18"/>
          <w:szCs w:val="18"/>
          <w:lang w:val="en-ID"/>
        </w:rPr>
        <w:t xml:space="preserve">Sugiyono. (2018). </w:t>
      </w:r>
      <w:r w:rsidRPr="00016FFB">
        <w:rPr>
          <w:i/>
          <w:iCs/>
          <w:sz w:val="18"/>
          <w:szCs w:val="18"/>
          <w:lang w:val="en-ID"/>
        </w:rPr>
        <w:t>Metode penelitian kombinasi (Mixed Methods)</w:t>
      </w:r>
      <w:r w:rsidRPr="00016FFB">
        <w:rPr>
          <w:sz w:val="18"/>
          <w:szCs w:val="18"/>
          <w:lang w:val="en-ID"/>
        </w:rPr>
        <w:t xml:space="preserve"> (Cetakan ke-10). Alfabeta.</w:t>
      </w:r>
    </w:p>
    <w:p w14:paraId="0A04008E" w14:textId="77777777" w:rsidR="000528D1" w:rsidRPr="00016FFB" w:rsidRDefault="000528D1" w:rsidP="00016FFB">
      <w:pPr>
        <w:pStyle w:val="91References"/>
        <w:rPr>
          <w:sz w:val="18"/>
          <w:szCs w:val="18"/>
          <w:lang w:val="en-ID"/>
        </w:rPr>
      </w:pPr>
      <w:r w:rsidRPr="00016FFB">
        <w:rPr>
          <w:sz w:val="18"/>
          <w:szCs w:val="18"/>
          <w:lang w:val="en-ID"/>
        </w:rPr>
        <w:t xml:space="preserve">Supriyono. (2014). </w:t>
      </w:r>
      <w:r w:rsidRPr="00016FFB">
        <w:rPr>
          <w:i/>
          <w:iCs/>
          <w:sz w:val="18"/>
          <w:szCs w:val="18"/>
          <w:lang w:val="en-ID"/>
        </w:rPr>
        <w:t>Pengetahuan komposisi tari</w:t>
      </w:r>
      <w:r w:rsidRPr="00016FFB">
        <w:rPr>
          <w:sz w:val="18"/>
          <w:szCs w:val="18"/>
          <w:lang w:val="en-ID"/>
        </w:rPr>
        <w:t>. Bayumedia Publishing.</w:t>
      </w:r>
    </w:p>
    <w:p w14:paraId="569604A7" w14:textId="77777777" w:rsidR="000528D1" w:rsidRPr="00016FFB" w:rsidRDefault="000528D1" w:rsidP="00016FFB">
      <w:pPr>
        <w:pStyle w:val="91References"/>
        <w:rPr>
          <w:sz w:val="18"/>
          <w:szCs w:val="18"/>
          <w:lang w:val="en-ID"/>
        </w:rPr>
      </w:pPr>
      <w:r w:rsidRPr="00016FFB">
        <w:rPr>
          <w:sz w:val="18"/>
          <w:szCs w:val="18"/>
          <w:lang w:val="en-ID"/>
        </w:rPr>
        <w:t xml:space="preserve">Susanti, D. (2015). Analisis tari Manjolang Sonjo di Kecamatan Kuok Kabupaten Kampar Propinsi Riau. </w:t>
      </w:r>
      <w:r w:rsidRPr="00016FFB">
        <w:rPr>
          <w:i/>
          <w:iCs/>
          <w:sz w:val="18"/>
          <w:szCs w:val="18"/>
          <w:lang w:val="en-ID"/>
        </w:rPr>
        <w:t>Jurnal KOBA, 2</w:t>
      </w:r>
      <w:r w:rsidRPr="00016FFB">
        <w:rPr>
          <w:sz w:val="18"/>
          <w:szCs w:val="18"/>
          <w:lang w:val="en-ID"/>
        </w:rPr>
        <w:t xml:space="preserve">(2), 62-72. </w:t>
      </w:r>
      <w:hyperlink r:id="rId51" w:tgtFrame="_new" w:history="1">
        <w:r w:rsidRPr="00016FFB">
          <w:rPr>
            <w:rStyle w:val="Hyperlink"/>
            <w:sz w:val="18"/>
            <w:szCs w:val="18"/>
            <w:lang w:val="en-ID"/>
          </w:rPr>
          <w:t>https://journal.uir.ac.id/index.php/koba/article/view/1213</w:t>
        </w:r>
      </w:hyperlink>
    </w:p>
    <w:p w14:paraId="3EAAA546" w14:textId="77777777" w:rsidR="006401D3" w:rsidRPr="00891A95" w:rsidRDefault="006401D3" w:rsidP="006401D3">
      <w:pPr>
        <w:pStyle w:val="91References"/>
        <w:rPr>
          <w:lang w:val="en-ID"/>
        </w:rPr>
      </w:pPr>
    </w:p>
    <w:sectPr w:rsidR="006401D3" w:rsidRPr="00891A95" w:rsidSect="00247206">
      <w:headerReference w:type="default" r:id="rId52"/>
      <w:footerReference w:type="default" r:id="rId53"/>
      <w:headerReference w:type="first" r:id="rId54"/>
      <w:footerReference w:type="first" r:id="rId55"/>
      <w:pgSz w:w="11906" w:h="16838"/>
      <w:pgMar w:top="1440" w:right="1701" w:bottom="1440" w:left="1701" w:header="964" w:footer="283" w:gutter="0"/>
      <w:pgNumType w:start="68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BC866" w14:textId="77777777" w:rsidR="00041A6A" w:rsidRDefault="00041A6A" w:rsidP="00E61A68">
      <w:pPr>
        <w:spacing w:after="0" w:line="240" w:lineRule="auto"/>
      </w:pPr>
      <w:r>
        <w:separator/>
      </w:r>
    </w:p>
  </w:endnote>
  <w:endnote w:type="continuationSeparator" w:id="0">
    <w:p w14:paraId="1EA3BCE7" w14:textId="77777777" w:rsidR="00041A6A" w:rsidRDefault="00041A6A" w:rsidP="00E61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ptos Display">
    <w:altName w:val="Calibri"/>
    <w:charset w:val="00"/>
    <w:family w:val="roman"/>
    <w:pitch w:val="default"/>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8553E" w14:textId="60E2500D" w:rsidR="00DC5E5F" w:rsidRDefault="00247206" w:rsidP="00247206">
    <w:pPr>
      <w:tabs>
        <w:tab w:val="center" w:pos="4513"/>
        <w:tab w:val="right" w:pos="9026"/>
      </w:tabs>
      <w:spacing w:after="0" w:line="240" w:lineRule="auto"/>
      <w:jc w:val="center"/>
      <w:rPr>
        <w:rFonts w:ascii="Aptos" w:eastAsia="Aptos" w:hAnsi="Aptos" w:cs="Arial"/>
        <w:noProof/>
      </w:rPr>
    </w:pPr>
    <w:r w:rsidRPr="00F67D6C">
      <w:rPr>
        <w:rFonts w:ascii="Aptos" w:eastAsia="Aptos" w:hAnsi="Aptos" w:cs="Arial"/>
      </w:rPr>
      <w:fldChar w:fldCharType="begin"/>
    </w:r>
    <w:r w:rsidRPr="00F67D6C">
      <w:rPr>
        <w:rFonts w:ascii="Aptos" w:eastAsia="Aptos" w:hAnsi="Aptos" w:cs="Arial"/>
      </w:rPr>
      <w:instrText xml:space="preserve"> PAGE   \* MERGEFORMAT </w:instrText>
    </w:r>
    <w:r w:rsidRPr="00F67D6C">
      <w:rPr>
        <w:rFonts w:ascii="Aptos" w:eastAsia="Aptos" w:hAnsi="Aptos" w:cs="Arial"/>
      </w:rPr>
      <w:fldChar w:fldCharType="separate"/>
    </w:r>
    <w:r>
      <w:rPr>
        <w:rFonts w:ascii="Aptos" w:eastAsia="Aptos" w:hAnsi="Aptos" w:cs="Arial"/>
      </w:rPr>
      <w:t>675</w:t>
    </w:r>
    <w:r w:rsidRPr="00F67D6C">
      <w:rPr>
        <w:rFonts w:ascii="Aptos" w:eastAsia="Aptos" w:hAnsi="Aptos" w:cs="Arial"/>
        <w:noProof/>
      </w:rPr>
      <w:fldChar w:fldCharType="end"/>
    </w:r>
  </w:p>
  <w:p w14:paraId="78FB6CF0" w14:textId="77777777" w:rsidR="00247206" w:rsidRPr="00247206" w:rsidRDefault="00247206" w:rsidP="00247206">
    <w:pPr>
      <w:tabs>
        <w:tab w:val="center" w:pos="4513"/>
        <w:tab w:val="right" w:pos="9026"/>
      </w:tabs>
      <w:spacing w:after="0" w:line="240" w:lineRule="auto"/>
      <w:jc w:val="center"/>
      <w:rPr>
        <w:rFonts w:ascii="Aptos" w:eastAsia="Aptos" w:hAnsi="Aptos" w:cs="Arial"/>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C9A2D" w14:textId="77777777" w:rsidR="007F4AB9" w:rsidRDefault="009D669D" w:rsidP="007F4AB9">
    <w:pPr>
      <w:pStyle w:val="Footer"/>
      <w:jc w:val="center"/>
      <w:rPr>
        <w:noProof/>
      </w:rPr>
    </w:pPr>
    <w:r w:rsidRPr="003669B2">
      <w:t xml:space="preserve"> </w:t>
    </w:r>
    <w:r w:rsidR="007F4AB9">
      <w:fldChar w:fldCharType="begin"/>
    </w:r>
    <w:r w:rsidR="007F4AB9">
      <w:instrText xml:space="preserve"> PAGE   \* MERGEFORMAT </w:instrText>
    </w:r>
    <w:r w:rsidR="007F4AB9">
      <w:fldChar w:fldCharType="separate"/>
    </w:r>
    <w:r w:rsidR="007F4AB9">
      <w:t>623</w:t>
    </w:r>
    <w:r w:rsidR="007F4AB9">
      <w:rPr>
        <w:noProof/>
      </w:rPr>
      <w:fldChar w:fldCharType="end"/>
    </w:r>
  </w:p>
  <w:p w14:paraId="678C3A52" w14:textId="6078E287" w:rsidR="009D669D" w:rsidRPr="003669B2" w:rsidRDefault="007F4AB9" w:rsidP="007F4AB9">
    <w:pPr>
      <w:pStyle w:val="Footer"/>
      <w:tabs>
        <w:tab w:val="left" w:pos="256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3219A" w14:textId="77777777" w:rsidR="00041A6A" w:rsidRDefault="00041A6A" w:rsidP="00E61A68">
      <w:pPr>
        <w:spacing w:after="0" w:line="240" w:lineRule="auto"/>
      </w:pPr>
      <w:r>
        <w:separator/>
      </w:r>
    </w:p>
  </w:footnote>
  <w:footnote w:type="continuationSeparator" w:id="0">
    <w:p w14:paraId="35D710A4" w14:textId="77777777" w:rsidR="00041A6A" w:rsidRDefault="00041A6A" w:rsidP="00E61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AA6CE" w14:textId="449D22FE" w:rsidR="00E61A68" w:rsidRPr="00247206" w:rsidRDefault="00247206" w:rsidP="00247206">
    <w:pPr>
      <w:tabs>
        <w:tab w:val="center" w:pos="4513"/>
        <w:tab w:val="right" w:pos="9026"/>
      </w:tabs>
      <w:spacing w:after="0" w:line="240" w:lineRule="auto"/>
      <w:rPr>
        <w:rFonts w:ascii="Corbel" w:eastAsia="Aptos" w:hAnsi="Corbel" w:cs="Arial"/>
        <w:sz w:val="18"/>
        <w:szCs w:val="18"/>
      </w:rPr>
    </w:pPr>
    <w:r w:rsidRPr="00F67D6C">
      <w:rPr>
        <w:rFonts w:ascii="Corbel" w:eastAsia="Aptos" w:hAnsi="Corbel" w:cs="Arial"/>
        <w:noProof/>
        <w:sz w:val="18"/>
        <w:szCs w:val="18"/>
      </w:rPr>
      <mc:AlternateContent>
        <mc:Choice Requires="wps">
          <w:drawing>
            <wp:anchor distT="0" distB="0" distL="114300" distR="114300" simplePos="0" relativeHeight="251670528" behindDoc="0" locked="0" layoutInCell="1" allowOverlap="1" wp14:anchorId="63299F7B" wp14:editId="4ED8223A">
              <wp:simplePos x="0" y="0"/>
              <wp:positionH relativeFrom="margin">
                <wp:posOffset>-635</wp:posOffset>
              </wp:positionH>
              <wp:positionV relativeFrom="paragraph">
                <wp:posOffset>201940</wp:posOffset>
              </wp:positionV>
              <wp:extent cx="5399405" cy="3810"/>
              <wp:effectExtent l="0" t="0" r="29845" b="34290"/>
              <wp:wrapNone/>
              <wp:docPr id="39602436" name="Straight Connector 2"/>
              <wp:cNvGraphicFramePr/>
              <a:graphic xmlns:a="http://schemas.openxmlformats.org/drawingml/2006/main">
                <a:graphicData uri="http://schemas.microsoft.com/office/word/2010/wordprocessingShape">
                  <wps:wsp>
                    <wps:cNvCnPr/>
                    <wps:spPr>
                      <a:xfrm>
                        <a:off x="0" y="0"/>
                        <a:ext cx="5399405" cy="381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178A95"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5.9pt" to="425.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" strokecolor="windowText">
              <v:stroke joinstyle="miter"/>
              <w10:wrap anchorx="margin"/>
            </v:line>
          </w:pict>
        </mc:Fallback>
      </mc:AlternateContent>
    </w:r>
    <w:r w:rsidRPr="00F67D6C">
      <w:rPr>
        <w:rFonts w:ascii="Corbel" w:eastAsia="Aptos" w:hAnsi="Corbel" w:cs="Arial"/>
        <w:noProof/>
        <w:sz w:val="18"/>
        <w:szCs w:val="18"/>
      </w:rPr>
      <w:t>Journal of Language, Literature, and Arts</w:t>
    </w:r>
    <w:r w:rsidRPr="00F67D6C">
      <w:rPr>
        <w:rFonts w:ascii="Corbel" w:eastAsia="Aptos" w:hAnsi="Corbel" w:cs="Arial"/>
        <w:sz w:val="18"/>
        <w:szCs w:val="18"/>
      </w:rPr>
      <w:t>,</w:t>
    </w:r>
    <w:r w:rsidRPr="00F67D6C">
      <w:rPr>
        <w:rFonts w:ascii="Corbel" w:eastAsia="Aptos" w:hAnsi="Corbel" w:cs="Arial"/>
        <w:noProof/>
        <w:sz w:val="30"/>
        <w:szCs w:val="30"/>
      </w:rPr>
      <w:t xml:space="preserve"> </w:t>
    </w:r>
    <w:r w:rsidRPr="00F67D6C">
      <w:rPr>
        <w:rFonts w:ascii="Corbel" w:eastAsia="Aptos" w:hAnsi="Corbel" w:cs="Arial"/>
        <w:sz w:val="18"/>
        <w:szCs w:val="18"/>
      </w:rPr>
      <w:t>4(7),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9E97B" w14:textId="4543416B" w:rsidR="00E61A68" w:rsidRPr="00247206" w:rsidRDefault="00247206" w:rsidP="00247206">
    <w:pPr>
      <w:tabs>
        <w:tab w:val="center" w:pos="4513"/>
        <w:tab w:val="right" w:pos="9026"/>
      </w:tabs>
      <w:spacing w:after="0" w:line="240" w:lineRule="auto"/>
      <w:rPr>
        <w:rFonts w:ascii="Corbel" w:hAnsi="Corbel" w:cs="Arial"/>
        <w:lang w:val="en-AU"/>
      </w:rPr>
    </w:pPr>
    <w:r w:rsidRPr="00F67D6C">
      <w:rPr>
        <w:rFonts w:ascii="Corbel" w:hAnsi="Corbel" w:cs="Arial"/>
        <w:noProof/>
        <w:lang w:val="en-AU"/>
      </w:rPr>
      <mc:AlternateContent>
        <mc:Choice Requires="wps">
          <w:drawing>
            <wp:anchor distT="0" distB="0" distL="114300" distR="114300" simplePos="0" relativeHeight="251668480" behindDoc="0" locked="0" layoutInCell="1" allowOverlap="1" wp14:anchorId="390AED70" wp14:editId="7343A1D3">
              <wp:simplePos x="0" y="0"/>
              <wp:positionH relativeFrom="margin">
                <wp:align>left</wp:align>
              </wp:positionH>
              <wp:positionV relativeFrom="paragraph">
                <wp:posOffset>293332</wp:posOffset>
              </wp:positionV>
              <wp:extent cx="5400000" cy="3810"/>
              <wp:effectExtent l="0" t="0" r="29845" b="34290"/>
              <wp:wrapNone/>
              <wp:docPr id="1807249237" name="Straight Connector 2"/>
              <wp:cNvGraphicFramePr/>
              <a:graphic xmlns:a="http://schemas.openxmlformats.org/drawingml/2006/main">
                <a:graphicData uri="http://schemas.microsoft.com/office/word/2010/wordprocessingShape">
                  <wps:wsp>
                    <wps:cNvCnPr/>
                    <wps:spPr>
                      <a:xfrm>
                        <a:off x="0" y="0"/>
                        <a:ext cx="5400000" cy="381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3E9E55" id="Straight Connector 2"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1pt" to="425.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" strokecolor="windowText">
              <v:stroke joinstyle="miter"/>
              <w10:wrap anchorx="margin"/>
            </v:line>
          </w:pict>
        </mc:Fallback>
      </mc:AlternateContent>
    </w:r>
    <w:r w:rsidRPr="00F67D6C">
      <w:rPr>
        <w:rFonts w:cs="Arial"/>
        <w:lang w:val="en-AU"/>
      </w:rPr>
      <w:t xml:space="preserve"> Journal of Language, Literature, and Arts</w:t>
    </w:r>
    <w:r w:rsidRPr="00F67D6C">
      <w:rPr>
        <w:rFonts w:ascii="Corbel" w:hAnsi="Corbel" w:cs="Arial"/>
        <w:lang w:val="en-AU"/>
      </w:rPr>
      <w:t>, 4(7),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53C04D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BF3EF6"/>
    <w:multiLevelType w:val="hybridMultilevel"/>
    <w:tmpl w:val="6E1CB4D2"/>
    <w:lvl w:ilvl="0" w:tplc="813C3A92">
      <w:start w:val="1"/>
      <w:numFmt w:val="decimal"/>
      <w:lvlText w:val="(%1)"/>
      <w:lvlJc w:val="left"/>
      <w:pPr>
        <w:ind w:left="360" w:hanging="360"/>
      </w:pPr>
      <w:rPr>
        <w:rFonts w:ascii="Cambria" w:hAnsi="Cambria" w:hint="default"/>
        <w:b w:val="0"/>
        <w:bCs w:val="0"/>
        <w:sz w:val="21"/>
        <w:szCs w:val="21"/>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53D30B3"/>
    <w:multiLevelType w:val="hybridMultilevel"/>
    <w:tmpl w:val="2F9CDE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3D3E53"/>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1B6376"/>
    <w:multiLevelType w:val="hybridMultilevel"/>
    <w:tmpl w:val="EAA420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580FB8"/>
    <w:multiLevelType w:val="hybridMultilevel"/>
    <w:tmpl w:val="AE1860C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2127C48"/>
    <w:multiLevelType w:val="multilevel"/>
    <w:tmpl w:val="A8A42F2C"/>
    <w:lvl w:ilvl="0">
      <w:start w:val="1"/>
      <w:numFmt w:val="decimal"/>
      <w:pStyle w:val="4SubJudul1Heading1"/>
      <w:lvlText w:val="%1."/>
      <w:lvlJc w:val="left"/>
      <w:pPr>
        <w:ind w:left="360" w:hanging="360"/>
      </w:pPr>
      <w:rPr>
        <w:i w:val="0"/>
        <w:iCs w:val="0"/>
      </w:rPr>
    </w:lvl>
    <w:lvl w:ilvl="1">
      <w:start w:val="1"/>
      <w:numFmt w:val="decimal"/>
      <w:pStyle w:val="4SubJudul2Heading2"/>
      <w:lvlText w:val="%1.%2."/>
      <w:lvlJc w:val="left"/>
      <w:pPr>
        <w:ind w:left="792" w:hanging="432"/>
      </w:pPr>
    </w:lvl>
    <w:lvl w:ilvl="2">
      <w:start w:val="1"/>
      <w:numFmt w:val="decimal"/>
      <w:pStyle w:val="4SubJudul3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291135"/>
    <w:multiLevelType w:val="hybridMultilevel"/>
    <w:tmpl w:val="9956E84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DAE1E9C"/>
    <w:multiLevelType w:val="multilevel"/>
    <w:tmpl w:val="96F481E8"/>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9" w15:restartNumberingAfterBreak="0">
    <w:nsid w:val="422701E8"/>
    <w:multiLevelType w:val="hybridMultilevel"/>
    <w:tmpl w:val="0176601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E706323"/>
    <w:multiLevelType w:val="hybridMultilevel"/>
    <w:tmpl w:val="4832F1E8"/>
    <w:lvl w:ilvl="0" w:tplc="FDBE068A">
      <w:numFmt w:val="bullet"/>
      <w:lvlText w:val=""/>
      <w:lvlJc w:val="left"/>
      <w:pPr>
        <w:ind w:left="720" w:hanging="360"/>
      </w:pPr>
      <w:rPr>
        <w:rFonts w:ascii="Cambria" w:eastAsiaTheme="minorEastAsia" w:hAnsi="Cambria"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506F040A"/>
    <w:multiLevelType w:val="hybridMultilevel"/>
    <w:tmpl w:val="340CFE2E"/>
    <w:lvl w:ilvl="0" w:tplc="38090011">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50F2232B"/>
    <w:multiLevelType w:val="hybridMultilevel"/>
    <w:tmpl w:val="A0EE5F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49A5547"/>
    <w:multiLevelType w:val="hybridMultilevel"/>
    <w:tmpl w:val="6F7A112A"/>
    <w:lvl w:ilvl="0" w:tplc="04210011">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79643CC"/>
    <w:multiLevelType w:val="multilevel"/>
    <w:tmpl w:val="4022B66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D1F15AF"/>
    <w:multiLevelType w:val="hybridMultilevel"/>
    <w:tmpl w:val="3D6CBED6"/>
    <w:lvl w:ilvl="0" w:tplc="1EE0B936">
      <w:start w:val="1"/>
      <w:numFmt w:val="decimal"/>
      <w:pStyle w:val="SubJudu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3963483">
    <w:abstractNumId w:val="8"/>
  </w:num>
  <w:num w:numId="2" w16cid:durableId="1162813287">
    <w:abstractNumId w:val="3"/>
  </w:num>
  <w:num w:numId="3" w16cid:durableId="1286306924">
    <w:abstractNumId w:val="6"/>
  </w:num>
  <w:num w:numId="4" w16cid:durableId="1597710381">
    <w:abstractNumId w:val="6"/>
  </w:num>
  <w:num w:numId="5" w16cid:durableId="1095906148">
    <w:abstractNumId w:val="6"/>
  </w:num>
  <w:num w:numId="6" w16cid:durableId="1694188398">
    <w:abstractNumId w:val="2"/>
  </w:num>
  <w:num w:numId="7" w16cid:durableId="954287693">
    <w:abstractNumId w:val="15"/>
  </w:num>
  <w:num w:numId="8" w16cid:durableId="1748267210">
    <w:abstractNumId w:val="0"/>
  </w:num>
  <w:num w:numId="9" w16cid:durableId="1286233494">
    <w:abstractNumId w:val="4"/>
  </w:num>
  <w:num w:numId="10" w16cid:durableId="785588052">
    <w:abstractNumId w:val="10"/>
  </w:num>
  <w:num w:numId="11" w16cid:durableId="863521473">
    <w:abstractNumId w:val="6"/>
  </w:num>
  <w:num w:numId="12" w16cid:durableId="757406481">
    <w:abstractNumId w:val="6"/>
  </w:num>
  <w:num w:numId="13" w16cid:durableId="1899317770">
    <w:abstractNumId w:val="9"/>
  </w:num>
  <w:num w:numId="14" w16cid:durableId="794100262">
    <w:abstractNumId w:val="11"/>
  </w:num>
  <w:num w:numId="15" w16cid:durableId="1330715002">
    <w:abstractNumId w:val="5"/>
  </w:num>
  <w:num w:numId="16" w16cid:durableId="658651116">
    <w:abstractNumId w:val="13"/>
  </w:num>
  <w:num w:numId="17" w16cid:durableId="1630354690">
    <w:abstractNumId w:val="7"/>
  </w:num>
  <w:num w:numId="18" w16cid:durableId="1353260037">
    <w:abstractNumId w:val="14"/>
  </w:num>
  <w:num w:numId="19" w16cid:durableId="1840194525">
    <w:abstractNumId w:val="1"/>
  </w:num>
  <w:num w:numId="20" w16cid:durableId="3002336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S1NDGzMDUyMjExMzJX0lEKTi0uzszPAykwrgUA01YTlywAAAA="/>
  </w:docVars>
  <w:rsids>
    <w:rsidRoot w:val="001B4C30"/>
    <w:rsid w:val="00016FFB"/>
    <w:rsid w:val="00024057"/>
    <w:rsid w:val="00032112"/>
    <w:rsid w:val="00041A6A"/>
    <w:rsid w:val="000453A9"/>
    <w:rsid w:val="000528D1"/>
    <w:rsid w:val="0006508B"/>
    <w:rsid w:val="000B1694"/>
    <w:rsid w:val="000B77AD"/>
    <w:rsid w:val="000C05F4"/>
    <w:rsid w:val="000D711D"/>
    <w:rsid w:val="00127FFB"/>
    <w:rsid w:val="0014303C"/>
    <w:rsid w:val="00147778"/>
    <w:rsid w:val="00153D82"/>
    <w:rsid w:val="00156768"/>
    <w:rsid w:val="00196917"/>
    <w:rsid w:val="001B4C30"/>
    <w:rsid w:val="001C68F2"/>
    <w:rsid w:val="00212AC5"/>
    <w:rsid w:val="00214262"/>
    <w:rsid w:val="00225E17"/>
    <w:rsid w:val="00247206"/>
    <w:rsid w:val="00252F92"/>
    <w:rsid w:val="00273DA9"/>
    <w:rsid w:val="0029209F"/>
    <w:rsid w:val="0029501E"/>
    <w:rsid w:val="002B683C"/>
    <w:rsid w:val="002C11E2"/>
    <w:rsid w:val="002C2672"/>
    <w:rsid w:val="002C3FCC"/>
    <w:rsid w:val="00311D9A"/>
    <w:rsid w:val="0031489F"/>
    <w:rsid w:val="00340E14"/>
    <w:rsid w:val="00343623"/>
    <w:rsid w:val="0034567F"/>
    <w:rsid w:val="003669B2"/>
    <w:rsid w:val="00394F8C"/>
    <w:rsid w:val="003A57BB"/>
    <w:rsid w:val="003B6133"/>
    <w:rsid w:val="003D4288"/>
    <w:rsid w:val="003E12B1"/>
    <w:rsid w:val="003E162D"/>
    <w:rsid w:val="0041205B"/>
    <w:rsid w:val="004218E4"/>
    <w:rsid w:val="00455B38"/>
    <w:rsid w:val="00457A21"/>
    <w:rsid w:val="004B5227"/>
    <w:rsid w:val="004C5790"/>
    <w:rsid w:val="004C747A"/>
    <w:rsid w:val="00503CEE"/>
    <w:rsid w:val="005053AC"/>
    <w:rsid w:val="00521DEB"/>
    <w:rsid w:val="00534D08"/>
    <w:rsid w:val="0054266E"/>
    <w:rsid w:val="00547844"/>
    <w:rsid w:val="005550C7"/>
    <w:rsid w:val="00585354"/>
    <w:rsid w:val="005B6DCB"/>
    <w:rsid w:val="005D5685"/>
    <w:rsid w:val="00625645"/>
    <w:rsid w:val="00635AFC"/>
    <w:rsid w:val="006401D3"/>
    <w:rsid w:val="00640B32"/>
    <w:rsid w:val="0066415D"/>
    <w:rsid w:val="00667002"/>
    <w:rsid w:val="006900A5"/>
    <w:rsid w:val="006B5578"/>
    <w:rsid w:val="006F148C"/>
    <w:rsid w:val="00701F6B"/>
    <w:rsid w:val="00756D0D"/>
    <w:rsid w:val="00766D2B"/>
    <w:rsid w:val="00775769"/>
    <w:rsid w:val="00780DB8"/>
    <w:rsid w:val="007C5341"/>
    <w:rsid w:val="007C773E"/>
    <w:rsid w:val="007F4AB9"/>
    <w:rsid w:val="008361AF"/>
    <w:rsid w:val="0087657F"/>
    <w:rsid w:val="00891A95"/>
    <w:rsid w:val="008A6990"/>
    <w:rsid w:val="008D7AFF"/>
    <w:rsid w:val="009055A4"/>
    <w:rsid w:val="009224F1"/>
    <w:rsid w:val="00933EB3"/>
    <w:rsid w:val="00950B8E"/>
    <w:rsid w:val="009928B1"/>
    <w:rsid w:val="009A7537"/>
    <w:rsid w:val="009B2FB2"/>
    <w:rsid w:val="009C4BEB"/>
    <w:rsid w:val="009D2243"/>
    <w:rsid w:val="009D5AAC"/>
    <w:rsid w:val="009D669D"/>
    <w:rsid w:val="009F1850"/>
    <w:rsid w:val="009F6281"/>
    <w:rsid w:val="00A3671C"/>
    <w:rsid w:val="00A861E7"/>
    <w:rsid w:val="00A90AAC"/>
    <w:rsid w:val="00A91BAF"/>
    <w:rsid w:val="00AA7DDF"/>
    <w:rsid w:val="00AD0082"/>
    <w:rsid w:val="00AE4E85"/>
    <w:rsid w:val="00B028A2"/>
    <w:rsid w:val="00B262F5"/>
    <w:rsid w:val="00B50F20"/>
    <w:rsid w:val="00B53595"/>
    <w:rsid w:val="00B54EDB"/>
    <w:rsid w:val="00BB6C55"/>
    <w:rsid w:val="00BD722D"/>
    <w:rsid w:val="00BE508D"/>
    <w:rsid w:val="00C26E69"/>
    <w:rsid w:val="00C3096F"/>
    <w:rsid w:val="00C35EBD"/>
    <w:rsid w:val="00C6073A"/>
    <w:rsid w:val="00C73369"/>
    <w:rsid w:val="00C84621"/>
    <w:rsid w:val="00CA7613"/>
    <w:rsid w:val="00CB0D55"/>
    <w:rsid w:val="00CC0895"/>
    <w:rsid w:val="00CC67DA"/>
    <w:rsid w:val="00CD2CFB"/>
    <w:rsid w:val="00D20F87"/>
    <w:rsid w:val="00D3152C"/>
    <w:rsid w:val="00D6162A"/>
    <w:rsid w:val="00DA0815"/>
    <w:rsid w:val="00DB4C21"/>
    <w:rsid w:val="00DB5296"/>
    <w:rsid w:val="00DC2B54"/>
    <w:rsid w:val="00DC5E5F"/>
    <w:rsid w:val="00E012AA"/>
    <w:rsid w:val="00E30BAF"/>
    <w:rsid w:val="00E37BDC"/>
    <w:rsid w:val="00E449B5"/>
    <w:rsid w:val="00E47EB2"/>
    <w:rsid w:val="00E61A68"/>
    <w:rsid w:val="00E63FA3"/>
    <w:rsid w:val="00EA35AB"/>
    <w:rsid w:val="00F06825"/>
    <w:rsid w:val="00F26243"/>
    <w:rsid w:val="00F47B73"/>
    <w:rsid w:val="00F51248"/>
    <w:rsid w:val="00F955C5"/>
    <w:rsid w:val="00F95EDE"/>
    <w:rsid w:val="00FB6547"/>
    <w:rsid w:val="00FC1BDC"/>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1DA652"/>
  <w15:chartTrackingRefBased/>
  <w15:docId w15:val="{CEC6A341-860B-40FA-9692-482B51D7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6E69"/>
    <w:pPr>
      <w:keepNext/>
      <w:keepLines/>
      <w:spacing w:before="240" w:after="0" w:line="240" w:lineRule="auto"/>
      <w:outlineLvl w:val="0"/>
    </w:pPr>
    <w:rPr>
      <w:rFonts w:eastAsiaTheme="majorEastAsia" w:cstheme="majorBidi"/>
      <w:b/>
      <w:sz w:val="26"/>
      <w:szCs w:val="40"/>
    </w:rPr>
  </w:style>
  <w:style w:type="paragraph" w:styleId="Heading2">
    <w:name w:val="heading 2"/>
    <w:basedOn w:val="Normal"/>
    <w:next w:val="Normal"/>
    <w:link w:val="Heading2Char"/>
    <w:uiPriority w:val="9"/>
    <w:semiHidden/>
    <w:unhideWhenUsed/>
    <w:qFormat/>
    <w:rsid w:val="00E61A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1A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1A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1A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1A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1A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1A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1A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E69"/>
    <w:rPr>
      <w:rFonts w:eastAsiaTheme="majorEastAsia" w:cstheme="majorBidi"/>
      <w:b/>
      <w:sz w:val="26"/>
      <w:szCs w:val="40"/>
    </w:rPr>
  </w:style>
  <w:style w:type="character" w:customStyle="1" w:styleId="Heading2Char">
    <w:name w:val="Heading 2 Char"/>
    <w:basedOn w:val="DefaultParagraphFont"/>
    <w:link w:val="Heading2"/>
    <w:uiPriority w:val="9"/>
    <w:semiHidden/>
    <w:rsid w:val="00E61A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1A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1A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1A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1A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1A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1A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1A68"/>
    <w:rPr>
      <w:rFonts w:eastAsiaTheme="majorEastAsia" w:cstheme="majorBidi"/>
      <w:color w:val="272727" w:themeColor="text1" w:themeTint="D8"/>
    </w:rPr>
  </w:style>
  <w:style w:type="paragraph" w:styleId="Title">
    <w:name w:val="Title"/>
    <w:aliases w:val="subtitle"/>
    <w:basedOn w:val="Normal"/>
    <w:next w:val="Normal"/>
    <w:link w:val="TitleChar"/>
    <w:uiPriority w:val="1"/>
    <w:qFormat/>
    <w:rsid w:val="00E61A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subtitle Char"/>
    <w:basedOn w:val="DefaultParagraphFont"/>
    <w:link w:val="Title"/>
    <w:uiPriority w:val="1"/>
    <w:rsid w:val="00E61A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1A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1A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1A68"/>
    <w:pPr>
      <w:spacing w:before="160"/>
      <w:jc w:val="center"/>
    </w:pPr>
    <w:rPr>
      <w:i/>
      <w:iCs/>
      <w:color w:val="404040" w:themeColor="text1" w:themeTint="BF"/>
    </w:rPr>
  </w:style>
  <w:style w:type="character" w:customStyle="1" w:styleId="QuoteChar">
    <w:name w:val="Quote Char"/>
    <w:basedOn w:val="DefaultParagraphFont"/>
    <w:link w:val="Quote"/>
    <w:uiPriority w:val="29"/>
    <w:rsid w:val="00E61A68"/>
    <w:rPr>
      <w:i/>
      <w:iCs/>
      <w:color w:val="404040" w:themeColor="text1" w:themeTint="BF"/>
    </w:rPr>
  </w:style>
  <w:style w:type="paragraph" w:styleId="ListParagraph">
    <w:name w:val="List Paragraph"/>
    <w:basedOn w:val="Normal"/>
    <w:link w:val="ListParagraphChar"/>
    <w:uiPriority w:val="34"/>
    <w:qFormat/>
    <w:rsid w:val="00E61A68"/>
    <w:pPr>
      <w:ind w:left="720"/>
      <w:contextualSpacing/>
    </w:pPr>
  </w:style>
  <w:style w:type="character" w:styleId="IntenseEmphasis">
    <w:name w:val="Intense Emphasis"/>
    <w:basedOn w:val="DefaultParagraphFont"/>
    <w:uiPriority w:val="21"/>
    <w:qFormat/>
    <w:rsid w:val="00E61A68"/>
    <w:rPr>
      <w:i/>
      <w:iCs/>
      <w:color w:val="0F4761" w:themeColor="accent1" w:themeShade="BF"/>
    </w:rPr>
  </w:style>
  <w:style w:type="paragraph" w:styleId="IntenseQuote">
    <w:name w:val="Intense Quote"/>
    <w:basedOn w:val="Normal"/>
    <w:next w:val="Normal"/>
    <w:link w:val="IntenseQuoteChar"/>
    <w:uiPriority w:val="30"/>
    <w:qFormat/>
    <w:rsid w:val="00E61A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1A68"/>
    <w:rPr>
      <w:i/>
      <w:iCs/>
      <w:color w:val="0F4761" w:themeColor="accent1" w:themeShade="BF"/>
    </w:rPr>
  </w:style>
  <w:style w:type="character" w:styleId="IntenseReference">
    <w:name w:val="Intense Reference"/>
    <w:basedOn w:val="DefaultParagraphFont"/>
    <w:uiPriority w:val="32"/>
    <w:qFormat/>
    <w:rsid w:val="00E61A68"/>
    <w:rPr>
      <w:b/>
      <w:bCs/>
      <w:smallCaps/>
      <w:color w:val="0F4761" w:themeColor="accent1" w:themeShade="BF"/>
      <w:spacing w:val="5"/>
    </w:rPr>
  </w:style>
  <w:style w:type="paragraph" w:styleId="Header">
    <w:name w:val="header"/>
    <w:basedOn w:val="Normal"/>
    <w:link w:val="HeaderChar"/>
    <w:uiPriority w:val="99"/>
    <w:unhideWhenUsed/>
    <w:rsid w:val="00E61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A68"/>
  </w:style>
  <w:style w:type="paragraph" w:styleId="Footer">
    <w:name w:val="footer"/>
    <w:basedOn w:val="Normal"/>
    <w:link w:val="FooterChar"/>
    <w:uiPriority w:val="99"/>
    <w:unhideWhenUsed/>
    <w:rsid w:val="00E61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A68"/>
  </w:style>
  <w:style w:type="table" w:styleId="TableGrid">
    <w:name w:val="Table Grid"/>
    <w:basedOn w:val="TableNormal"/>
    <w:uiPriority w:val="59"/>
    <w:rsid w:val="007C5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lejudul">
    <w:name w:val="1 Title/judul"/>
    <w:basedOn w:val="Normal"/>
    <w:link w:val="1TitlejudulChar"/>
    <w:qFormat/>
    <w:rsid w:val="00E30BAF"/>
    <w:pPr>
      <w:spacing w:before="480" w:after="480" w:line="240" w:lineRule="auto"/>
    </w:pPr>
    <w:rPr>
      <w:rFonts w:ascii="Corbel" w:hAnsi="Corbel"/>
      <w:b/>
      <w:bCs/>
      <w:caps/>
      <w:sz w:val="32"/>
      <w:szCs w:val="40"/>
    </w:rPr>
  </w:style>
  <w:style w:type="character" w:customStyle="1" w:styleId="1TitlejudulChar">
    <w:name w:val="1 Title/judul Char"/>
    <w:basedOn w:val="DefaultParagraphFont"/>
    <w:link w:val="1Titlejudul"/>
    <w:rsid w:val="00E30BAF"/>
    <w:rPr>
      <w:rFonts w:ascii="Corbel" w:hAnsi="Corbel"/>
      <w:b/>
      <w:bCs/>
      <w:caps/>
      <w:sz w:val="32"/>
      <w:szCs w:val="40"/>
    </w:rPr>
  </w:style>
  <w:style w:type="paragraph" w:customStyle="1" w:styleId="2Penulis">
    <w:name w:val="2 Penulis"/>
    <w:basedOn w:val="Normal"/>
    <w:link w:val="2PenulisChar"/>
    <w:qFormat/>
    <w:rsid w:val="00E30BAF"/>
    <w:pPr>
      <w:spacing w:after="240" w:line="240" w:lineRule="auto"/>
    </w:pPr>
    <w:rPr>
      <w:rFonts w:ascii="Arial" w:eastAsiaTheme="minorEastAsia" w:hAnsi="Arial" w:cs="Arial"/>
      <w:lang w:eastAsia="zh-CN"/>
    </w:rPr>
  </w:style>
  <w:style w:type="character" w:customStyle="1" w:styleId="2PenulisChar">
    <w:name w:val="2 Penulis Char"/>
    <w:basedOn w:val="DefaultParagraphFont"/>
    <w:link w:val="2Penulis"/>
    <w:rsid w:val="00E30BAF"/>
    <w:rPr>
      <w:rFonts w:ascii="Arial" w:eastAsiaTheme="minorEastAsia" w:hAnsi="Arial" w:cs="Arial"/>
      <w:lang w:eastAsia="zh-CN"/>
    </w:rPr>
  </w:style>
  <w:style w:type="paragraph" w:customStyle="1" w:styleId="4AbstractAbstrak">
    <w:name w:val="4 Abstract/ Abstrak"/>
    <w:basedOn w:val="Normal"/>
    <w:link w:val="4AbstractAbstrakChar"/>
    <w:qFormat/>
    <w:rsid w:val="007C5341"/>
    <w:pPr>
      <w:spacing w:after="20" w:line="240" w:lineRule="auto"/>
      <w:ind w:right="28"/>
      <w:jc w:val="both"/>
    </w:pPr>
    <w:rPr>
      <w:rFonts w:ascii="Calibri" w:eastAsiaTheme="minorEastAsia" w:hAnsi="Calibri" w:cs="Calibri"/>
      <w:spacing w:val="-6"/>
      <w:kern w:val="0"/>
      <w:sz w:val="18"/>
      <w:szCs w:val="18"/>
      <w:lang w:val="en-US" w:eastAsia="zh-CN"/>
    </w:rPr>
  </w:style>
  <w:style w:type="character" w:customStyle="1" w:styleId="4AbstractAbstrakChar">
    <w:name w:val="4 Abstract/ Abstrak Char"/>
    <w:basedOn w:val="DefaultParagraphFont"/>
    <w:link w:val="4AbstractAbstrak"/>
    <w:rsid w:val="007C5341"/>
    <w:rPr>
      <w:rFonts w:ascii="Calibri" w:eastAsiaTheme="minorEastAsia" w:hAnsi="Calibri" w:cs="Calibri"/>
      <w:spacing w:val="-6"/>
      <w:kern w:val="0"/>
      <w:sz w:val="18"/>
      <w:szCs w:val="18"/>
      <w:lang w:val="en-US" w:eastAsia="zh-CN"/>
    </w:rPr>
  </w:style>
  <w:style w:type="paragraph" w:customStyle="1" w:styleId="3Afiliasi">
    <w:name w:val="3 Afiliasi"/>
    <w:basedOn w:val="Normal"/>
    <w:link w:val="3AfiliasiChar"/>
    <w:qFormat/>
    <w:rsid w:val="007C5341"/>
    <w:pPr>
      <w:spacing w:after="60" w:line="240" w:lineRule="auto"/>
    </w:pPr>
    <w:rPr>
      <w:rFonts w:ascii="Arial" w:eastAsiaTheme="minorEastAsia" w:hAnsi="Arial" w:cs="Arial"/>
      <w:sz w:val="18"/>
      <w:szCs w:val="18"/>
      <w:lang w:eastAsia="zh-CN"/>
    </w:rPr>
  </w:style>
  <w:style w:type="character" w:customStyle="1" w:styleId="3AfiliasiChar">
    <w:name w:val="3 Afiliasi Char"/>
    <w:basedOn w:val="DefaultParagraphFont"/>
    <w:link w:val="3Afiliasi"/>
    <w:rsid w:val="007C5341"/>
    <w:rPr>
      <w:rFonts w:ascii="Arial" w:eastAsiaTheme="minorEastAsia" w:hAnsi="Arial" w:cs="Arial"/>
      <w:sz w:val="18"/>
      <w:szCs w:val="18"/>
      <w:lang w:eastAsia="zh-CN"/>
    </w:rPr>
  </w:style>
  <w:style w:type="paragraph" w:customStyle="1" w:styleId="7TableIsitabel">
    <w:name w:val="7 Table/ Isi tabel"/>
    <w:basedOn w:val="Normal"/>
    <w:link w:val="7TableIsitabelChar"/>
    <w:qFormat/>
    <w:rsid w:val="002C2672"/>
    <w:pPr>
      <w:spacing w:after="0" w:line="240" w:lineRule="auto"/>
    </w:pPr>
    <w:rPr>
      <w:rFonts w:ascii="Cambria" w:eastAsiaTheme="minorEastAsia" w:hAnsi="Cambria" w:cs="Times New Roman"/>
      <w:kern w:val="0"/>
      <w:sz w:val="16"/>
      <w:szCs w:val="19"/>
      <w:lang w:val="en-US" w:eastAsia="zh-CN"/>
    </w:rPr>
  </w:style>
  <w:style w:type="character" w:customStyle="1" w:styleId="7TableIsitabelChar">
    <w:name w:val="7 Table/ Isi tabel Char"/>
    <w:basedOn w:val="DefaultParagraphFont"/>
    <w:link w:val="7TableIsitabel"/>
    <w:rsid w:val="002C2672"/>
    <w:rPr>
      <w:rFonts w:ascii="Cambria" w:eastAsiaTheme="minorEastAsia" w:hAnsi="Cambria" w:cs="Times New Roman"/>
      <w:kern w:val="0"/>
      <w:sz w:val="16"/>
      <w:szCs w:val="19"/>
      <w:lang w:val="en-US" w:eastAsia="zh-CN"/>
    </w:rPr>
  </w:style>
  <w:style w:type="paragraph" w:customStyle="1" w:styleId="6TabelJudulTableTitle">
    <w:name w:val="6 Tabel Judul/ Table Title"/>
    <w:basedOn w:val="ListParagraph"/>
    <w:link w:val="6TabelJudulTableTitleChar"/>
    <w:rsid w:val="002C2672"/>
    <w:pPr>
      <w:spacing w:after="0" w:line="240" w:lineRule="auto"/>
      <w:ind w:left="0"/>
      <w:contextualSpacing w:val="0"/>
    </w:pPr>
    <w:rPr>
      <w:rFonts w:ascii="Cambria" w:hAnsi="Cambria"/>
      <w:b/>
      <w:sz w:val="20"/>
      <w:szCs w:val="20"/>
    </w:rPr>
  </w:style>
  <w:style w:type="character" w:customStyle="1" w:styleId="ListParagraphChar">
    <w:name w:val="List Paragraph Char"/>
    <w:basedOn w:val="DefaultParagraphFont"/>
    <w:link w:val="ListParagraph"/>
    <w:uiPriority w:val="34"/>
    <w:rsid w:val="00273DA9"/>
  </w:style>
  <w:style w:type="character" w:customStyle="1" w:styleId="6TabelJudulTableTitleChar">
    <w:name w:val="6 Tabel Judul/ Table Title Char"/>
    <w:basedOn w:val="ListParagraphChar"/>
    <w:link w:val="6TabelJudulTableTitle"/>
    <w:rsid w:val="002C2672"/>
    <w:rPr>
      <w:rFonts w:ascii="Cambria" w:hAnsi="Cambria"/>
      <w:b/>
      <w:sz w:val="20"/>
      <w:szCs w:val="20"/>
    </w:rPr>
  </w:style>
  <w:style w:type="paragraph" w:customStyle="1" w:styleId="5TextTeks">
    <w:name w:val="5 Text/ Teks"/>
    <w:basedOn w:val="Normal"/>
    <w:link w:val="5TextTeksChar"/>
    <w:qFormat/>
    <w:rsid w:val="00BB6C55"/>
    <w:pPr>
      <w:spacing w:after="240" w:line="240" w:lineRule="auto"/>
      <w:ind w:firstLine="425"/>
      <w:jc w:val="both"/>
    </w:pPr>
    <w:rPr>
      <w:rFonts w:ascii="Cambria" w:eastAsiaTheme="minorEastAsia" w:hAnsi="Cambria" w:cs="Times New Roman"/>
      <w:kern w:val="0"/>
      <w:sz w:val="20"/>
      <w:szCs w:val="21"/>
      <w:lang w:val="id-ID" w:eastAsia="zh-CN"/>
    </w:rPr>
  </w:style>
  <w:style w:type="character" w:customStyle="1" w:styleId="5TextTeksChar">
    <w:name w:val="5 Text/ Teks Char"/>
    <w:basedOn w:val="DefaultParagraphFont"/>
    <w:link w:val="5TextTeks"/>
    <w:rsid w:val="00BB6C55"/>
    <w:rPr>
      <w:rFonts w:ascii="Cambria" w:eastAsiaTheme="minorEastAsia" w:hAnsi="Cambria" w:cs="Times New Roman"/>
      <w:kern w:val="0"/>
      <w:sz w:val="20"/>
      <w:szCs w:val="21"/>
      <w:lang w:val="id-ID" w:eastAsia="zh-CN"/>
    </w:rPr>
  </w:style>
  <w:style w:type="paragraph" w:styleId="Caption">
    <w:name w:val="caption"/>
    <w:basedOn w:val="Normal"/>
    <w:next w:val="Normal"/>
    <w:uiPriority w:val="35"/>
    <w:unhideWhenUsed/>
    <w:qFormat/>
    <w:rsid w:val="00DC2B54"/>
    <w:pPr>
      <w:spacing w:after="200" w:line="240" w:lineRule="auto"/>
    </w:pPr>
    <w:rPr>
      <w:i/>
      <w:iCs/>
      <w:color w:val="0E2841" w:themeColor="text2"/>
      <w:sz w:val="18"/>
      <w:szCs w:val="18"/>
    </w:rPr>
  </w:style>
  <w:style w:type="paragraph" w:customStyle="1" w:styleId="8Gambar">
    <w:name w:val="8 Gambar"/>
    <w:basedOn w:val="6TabelJudulTableTitle"/>
    <w:link w:val="8GambarChar"/>
    <w:qFormat/>
    <w:rsid w:val="002C2672"/>
    <w:pPr>
      <w:jc w:val="center"/>
    </w:pPr>
  </w:style>
  <w:style w:type="character" w:customStyle="1" w:styleId="8GambarChar">
    <w:name w:val="8 Gambar Char"/>
    <w:basedOn w:val="6TabelJudulTableTitleChar"/>
    <w:link w:val="8Gambar"/>
    <w:rsid w:val="002C2672"/>
    <w:rPr>
      <w:rFonts w:ascii="Cambria" w:hAnsi="Cambria"/>
      <w:b/>
      <w:sz w:val="20"/>
      <w:szCs w:val="20"/>
    </w:rPr>
  </w:style>
  <w:style w:type="paragraph" w:customStyle="1" w:styleId="9GambarJudulFigureTitle">
    <w:name w:val="9 Gambar Judul/Figure Title"/>
    <w:basedOn w:val="5TextTeks"/>
    <w:link w:val="9GambarJudulFigureTitleChar"/>
    <w:qFormat/>
    <w:rsid w:val="002C2672"/>
    <w:pPr>
      <w:ind w:firstLine="0"/>
      <w:jc w:val="center"/>
    </w:pPr>
    <w:rPr>
      <w:b/>
      <w:bCs/>
    </w:rPr>
  </w:style>
  <w:style w:type="character" w:customStyle="1" w:styleId="9GambarJudulFigureTitleChar">
    <w:name w:val="9 Gambar Judul/Figure Title Char"/>
    <w:basedOn w:val="5TextTeksChar"/>
    <w:link w:val="9GambarJudulFigureTitle"/>
    <w:rsid w:val="002C2672"/>
    <w:rPr>
      <w:rFonts w:ascii="Cambria" w:eastAsiaTheme="minorEastAsia" w:hAnsi="Cambria" w:cs="Times New Roman"/>
      <w:b/>
      <w:bCs/>
      <w:kern w:val="0"/>
      <w:sz w:val="20"/>
      <w:szCs w:val="21"/>
      <w:lang w:val="id-ID" w:eastAsia="zh-CN"/>
    </w:rPr>
  </w:style>
  <w:style w:type="paragraph" w:customStyle="1" w:styleId="91Interview">
    <w:name w:val="91 Interview"/>
    <w:basedOn w:val="5TextTeks"/>
    <w:link w:val="91InterviewChar"/>
    <w:qFormat/>
    <w:rsid w:val="002C2672"/>
    <w:pPr>
      <w:ind w:left="851" w:right="849" w:firstLine="0"/>
    </w:pPr>
    <w:rPr>
      <w:sz w:val="18"/>
      <w:szCs w:val="18"/>
    </w:rPr>
  </w:style>
  <w:style w:type="character" w:customStyle="1" w:styleId="91InterviewChar">
    <w:name w:val="91 Interview Char"/>
    <w:basedOn w:val="5TextTeksChar"/>
    <w:link w:val="91Interview"/>
    <w:rsid w:val="002C2672"/>
    <w:rPr>
      <w:rFonts w:ascii="Cambria" w:eastAsiaTheme="minorEastAsia" w:hAnsi="Cambria" w:cs="Times New Roman"/>
      <w:kern w:val="0"/>
      <w:sz w:val="18"/>
      <w:szCs w:val="18"/>
      <w:lang w:val="id-ID" w:eastAsia="zh-CN"/>
    </w:rPr>
  </w:style>
  <w:style w:type="character" w:styleId="Strong">
    <w:name w:val="Strong"/>
    <w:basedOn w:val="DefaultParagraphFont"/>
    <w:uiPriority w:val="22"/>
    <w:qFormat/>
    <w:rsid w:val="00775769"/>
    <w:rPr>
      <w:b/>
      <w:bCs/>
    </w:rPr>
  </w:style>
  <w:style w:type="paragraph" w:customStyle="1" w:styleId="91References">
    <w:name w:val="91 References"/>
    <w:basedOn w:val="5TextTeks"/>
    <w:link w:val="91ReferencesChar"/>
    <w:qFormat/>
    <w:rsid w:val="009055A4"/>
    <w:pPr>
      <w:spacing w:after="120"/>
      <w:ind w:left="425" w:hanging="425"/>
    </w:pPr>
    <w:rPr>
      <w:sz w:val="16"/>
      <w:szCs w:val="16"/>
    </w:rPr>
  </w:style>
  <w:style w:type="character" w:customStyle="1" w:styleId="91ReferencesChar">
    <w:name w:val="91 References Char"/>
    <w:basedOn w:val="5TextTeksChar"/>
    <w:link w:val="91References"/>
    <w:rsid w:val="009055A4"/>
    <w:rPr>
      <w:rFonts w:ascii="Cambria" w:eastAsiaTheme="minorEastAsia" w:hAnsi="Cambria" w:cs="Times New Roman"/>
      <w:kern w:val="0"/>
      <w:sz w:val="16"/>
      <w:szCs w:val="16"/>
      <w:lang w:val="id-ID" w:eastAsia="zh-CN"/>
    </w:rPr>
  </w:style>
  <w:style w:type="character" w:styleId="Hyperlink">
    <w:name w:val="Hyperlink"/>
    <w:basedOn w:val="DefaultParagraphFont"/>
    <w:uiPriority w:val="99"/>
    <w:unhideWhenUsed/>
    <w:rsid w:val="009D669D"/>
    <w:rPr>
      <w:color w:val="467886" w:themeColor="hyperlink"/>
      <w:u w:val="single"/>
    </w:rPr>
  </w:style>
  <w:style w:type="paragraph" w:customStyle="1" w:styleId="4SubJudul3Heading3">
    <w:name w:val="4 Sub Judul 3/ Heading 3"/>
    <w:basedOn w:val="Normal"/>
    <w:link w:val="4SubJudul3Heading3Char"/>
    <w:rsid w:val="0029209F"/>
    <w:pPr>
      <w:numPr>
        <w:ilvl w:val="2"/>
        <w:numId w:val="3"/>
      </w:numPr>
      <w:spacing w:before="240" w:after="0" w:line="240" w:lineRule="auto"/>
      <w:ind w:left="784" w:hanging="784"/>
      <w:contextualSpacing/>
    </w:pPr>
    <w:rPr>
      <w:b/>
      <w:bCs/>
      <w:sz w:val="26"/>
      <w:szCs w:val="26"/>
    </w:rPr>
  </w:style>
  <w:style w:type="character" w:customStyle="1" w:styleId="4SubJudul3Heading3Char">
    <w:name w:val="4 Sub Judul 3/ Heading 3 Char"/>
    <w:basedOn w:val="Heading1Char"/>
    <w:link w:val="4SubJudul3Heading3"/>
    <w:rsid w:val="0029209F"/>
    <w:rPr>
      <w:rFonts w:eastAsiaTheme="majorEastAsia" w:cstheme="majorBidi"/>
      <w:b/>
      <w:bCs/>
      <w:sz w:val="26"/>
      <w:szCs w:val="26"/>
    </w:rPr>
  </w:style>
  <w:style w:type="paragraph" w:customStyle="1" w:styleId="4SubJudul1Heading1">
    <w:name w:val="4 Sub Judul 1/ Heading 1"/>
    <w:basedOn w:val="4SubJudul3Heading3"/>
    <w:link w:val="4SubJudul1Heading1Char"/>
    <w:qFormat/>
    <w:rsid w:val="006B5578"/>
    <w:pPr>
      <w:numPr>
        <w:ilvl w:val="0"/>
      </w:numPr>
    </w:pPr>
  </w:style>
  <w:style w:type="character" w:customStyle="1" w:styleId="4SubJudul1Heading1Char">
    <w:name w:val="4 Sub Judul 1/ Heading 1 Char"/>
    <w:basedOn w:val="4SubJudul3Heading3Char"/>
    <w:link w:val="4SubJudul1Heading1"/>
    <w:rsid w:val="006B5578"/>
    <w:rPr>
      <w:rFonts w:eastAsiaTheme="majorEastAsia" w:cstheme="majorBidi"/>
      <w:b/>
      <w:bCs/>
      <w:sz w:val="26"/>
      <w:szCs w:val="26"/>
    </w:rPr>
  </w:style>
  <w:style w:type="paragraph" w:customStyle="1" w:styleId="4SubJudul2Heading2">
    <w:name w:val="4 Sub Judul 2/ Heading 2"/>
    <w:basedOn w:val="4SubJudul1Heading1"/>
    <w:link w:val="4SubJudul2Heading2Char"/>
    <w:qFormat/>
    <w:rsid w:val="0029209F"/>
    <w:pPr>
      <w:numPr>
        <w:ilvl w:val="1"/>
      </w:numPr>
      <w:ind w:left="574" w:hanging="574"/>
    </w:pPr>
  </w:style>
  <w:style w:type="character" w:customStyle="1" w:styleId="4SubJudul2Heading2Char">
    <w:name w:val="4 Sub Judul 2/ Heading 2 Char"/>
    <w:basedOn w:val="ListParagraphChar"/>
    <w:link w:val="4SubJudul2Heading2"/>
    <w:rsid w:val="0029209F"/>
    <w:rPr>
      <w:b/>
      <w:bCs/>
      <w:sz w:val="26"/>
      <w:szCs w:val="26"/>
    </w:rPr>
  </w:style>
  <w:style w:type="paragraph" w:customStyle="1" w:styleId="4SubJudultanpaNomor">
    <w:name w:val="4 Sub Judul tanpa Nomor"/>
    <w:basedOn w:val="Normal"/>
    <w:link w:val="4SubJudultanpaNomorChar"/>
    <w:qFormat/>
    <w:rsid w:val="00B028A2"/>
    <w:pPr>
      <w:spacing w:before="240" w:after="0" w:line="240" w:lineRule="auto"/>
    </w:pPr>
    <w:rPr>
      <w:b/>
      <w:bCs/>
      <w:sz w:val="26"/>
      <w:szCs w:val="26"/>
    </w:rPr>
  </w:style>
  <w:style w:type="character" w:customStyle="1" w:styleId="4SubJudultanpaNomorChar">
    <w:name w:val="4 Sub Judul tanpa Nomor Char"/>
    <w:basedOn w:val="DefaultParagraphFont"/>
    <w:link w:val="4SubJudultanpaNomor"/>
    <w:rsid w:val="00B028A2"/>
    <w:rPr>
      <w:b/>
      <w:bCs/>
      <w:sz w:val="26"/>
      <w:szCs w:val="26"/>
    </w:rPr>
  </w:style>
  <w:style w:type="paragraph" w:customStyle="1" w:styleId="06isi">
    <w:name w:val="06. isi"/>
    <w:basedOn w:val="Normal"/>
    <w:rsid w:val="001B4C30"/>
    <w:pPr>
      <w:spacing w:after="0" w:line="276" w:lineRule="auto"/>
      <w:ind w:firstLine="720"/>
      <w:jc w:val="both"/>
    </w:pPr>
    <w:rPr>
      <w:rFonts w:ascii="Cambria" w:eastAsia="Calibri" w:hAnsi="Cambria" w:cs="Times New Roman"/>
      <w:spacing w:val="-4"/>
      <w:kern w:val="0"/>
      <w:szCs w:val="20"/>
      <w:lang w:val="en-US"/>
      <w14:ligatures w14:val="none"/>
    </w:rPr>
  </w:style>
  <w:style w:type="paragraph" w:customStyle="1" w:styleId="15DaftarRujukan">
    <w:name w:val="15. Daftar Rujukan"/>
    <w:basedOn w:val="Normal"/>
    <w:rsid w:val="001B4C30"/>
    <w:pPr>
      <w:spacing w:after="40" w:line="276" w:lineRule="auto"/>
      <w:ind w:left="1134" w:hanging="1134"/>
      <w:jc w:val="both"/>
    </w:pPr>
    <w:rPr>
      <w:rFonts w:ascii="Times New Roman" w:eastAsia="Calibri" w:hAnsi="Times New Roman" w:cs="Times New Roman"/>
      <w:spacing w:val="-4"/>
      <w:kern w:val="0"/>
      <w:sz w:val="26"/>
      <w:szCs w:val="22"/>
      <w:lang w:val="en-US"/>
      <w14:ligatures w14:val="none"/>
    </w:rPr>
  </w:style>
  <w:style w:type="paragraph" w:customStyle="1" w:styleId="DaftarParagraf1">
    <w:name w:val="Daftar Paragraf1"/>
    <w:basedOn w:val="Normal"/>
    <w:rsid w:val="001B4C30"/>
    <w:pPr>
      <w:autoSpaceDE w:val="0"/>
      <w:spacing w:before="100" w:beforeAutospacing="1" w:after="100" w:afterAutospacing="1" w:line="240" w:lineRule="auto"/>
      <w:ind w:left="503" w:hanging="362"/>
    </w:pPr>
    <w:rPr>
      <w:rFonts w:ascii="Times New Roman" w:eastAsia="Times New Roman" w:hAnsi="Times New Roman" w:cs="Times New Roman"/>
      <w:kern w:val="0"/>
      <w:lang w:val="id-ID" w:eastAsia="id-ID"/>
      <w14:ligatures w14:val="none"/>
    </w:rPr>
  </w:style>
  <w:style w:type="paragraph" w:customStyle="1" w:styleId="ListParagraph1">
    <w:name w:val="List Paragraph1"/>
    <w:basedOn w:val="Normal"/>
    <w:rsid w:val="001B4C30"/>
    <w:pPr>
      <w:autoSpaceDE w:val="0"/>
      <w:spacing w:before="100" w:beforeAutospacing="1" w:after="100" w:afterAutospacing="1" w:line="240" w:lineRule="auto"/>
      <w:ind w:left="503" w:hanging="362"/>
    </w:pPr>
    <w:rPr>
      <w:rFonts w:ascii="Times New Roman" w:eastAsia="Times New Roman" w:hAnsi="Times New Roman" w:cs="Times New Roman"/>
      <w:kern w:val="0"/>
      <w:lang w:val="id-ID" w:eastAsia="id-ID"/>
      <w14:ligatures w14:val="none"/>
    </w:rPr>
  </w:style>
  <w:style w:type="character" w:styleId="CommentReference">
    <w:name w:val="annotation reference"/>
    <w:basedOn w:val="DefaultParagraphFont"/>
    <w:uiPriority w:val="99"/>
    <w:semiHidden/>
    <w:unhideWhenUsed/>
    <w:rsid w:val="001B4C30"/>
    <w:rPr>
      <w:sz w:val="16"/>
      <w:szCs w:val="16"/>
    </w:rPr>
  </w:style>
  <w:style w:type="paragraph" w:styleId="CommentText">
    <w:name w:val="annotation text"/>
    <w:basedOn w:val="Normal"/>
    <w:link w:val="CommentTextChar"/>
    <w:uiPriority w:val="99"/>
    <w:semiHidden/>
    <w:unhideWhenUsed/>
    <w:rsid w:val="001B4C30"/>
    <w:pPr>
      <w:autoSpaceDE w:val="0"/>
      <w:spacing w:after="0" w:line="240" w:lineRule="auto"/>
    </w:pPr>
    <w:rPr>
      <w:rFonts w:ascii="Calibri" w:eastAsia="SimSun" w:hAnsi="Calibri" w:cs="Times New Roman"/>
      <w:kern w:val="0"/>
      <w:sz w:val="20"/>
      <w:szCs w:val="20"/>
      <w:lang w:val="id-ID" w:eastAsia="id-ID"/>
      <w14:ligatures w14:val="none"/>
    </w:rPr>
  </w:style>
  <w:style w:type="character" w:customStyle="1" w:styleId="CommentTextChar">
    <w:name w:val="Comment Text Char"/>
    <w:basedOn w:val="DefaultParagraphFont"/>
    <w:link w:val="CommentText"/>
    <w:uiPriority w:val="99"/>
    <w:semiHidden/>
    <w:rsid w:val="001B4C30"/>
    <w:rPr>
      <w:rFonts w:ascii="Calibri" w:eastAsia="SimSun" w:hAnsi="Calibri" w:cs="Times New Roman"/>
      <w:kern w:val="0"/>
      <w:sz w:val="20"/>
      <w:szCs w:val="20"/>
      <w:lang w:val="id-ID" w:eastAsia="id-ID"/>
      <w14:ligatures w14:val="none"/>
    </w:rPr>
  </w:style>
  <w:style w:type="paragraph" w:styleId="NormalWeb">
    <w:name w:val="Normal (Web)"/>
    <w:basedOn w:val="Normal"/>
    <w:uiPriority w:val="99"/>
    <w:semiHidden/>
    <w:unhideWhenUsed/>
    <w:rsid w:val="000C05F4"/>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character" w:styleId="Emphasis">
    <w:name w:val="Emphasis"/>
    <w:basedOn w:val="DefaultParagraphFont"/>
    <w:uiPriority w:val="20"/>
    <w:qFormat/>
    <w:rsid w:val="000C05F4"/>
    <w:rPr>
      <w:i/>
      <w:iCs/>
    </w:rPr>
  </w:style>
  <w:style w:type="paragraph" w:customStyle="1" w:styleId="Namapenulis">
    <w:name w:val="Nama penulis"/>
    <w:basedOn w:val="Normal"/>
    <w:link w:val="NamapenulisChar"/>
    <w:qFormat/>
    <w:rsid w:val="005550C7"/>
    <w:pPr>
      <w:spacing w:after="0" w:line="276" w:lineRule="auto"/>
      <w:jc w:val="center"/>
    </w:pPr>
    <w:rPr>
      <w:rFonts w:ascii="Cambria" w:eastAsia="Calibri" w:hAnsi="Cambria" w:cs="Arial"/>
      <w:b/>
      <w:kern w:val="0"/>
      <w:sz w:val="21"/>
      <w:szCs w:val="20"/>
      <w:lang w:val="en-US"/>
      <w14:ligatures w14:val="none"/>
    </w:rPr>
  </w:style>
  <w:style w:type="character" w:customStyle="1" w:styleId="NamapenulisChar">
    <w:name w:val="Nama penulis Char"/>
    <w:link w:val="Namapenulis"/>
    <w:rsid w:val="005550C7"/>
    <w:rPr>
      <w:rFonts w:ascii="Cambria" w:eastAsia="Calibri" w:hAnsi="Cambria" w:cs="Arial"/>
      <w:b/>
      <w:kern w:val="0"/>
      <w:sz w:val="21"/>
      <w:szCs w:val="20"/>
      <w:lang w:val="en-US"/>
      <w14:ligatures w14:val="none"/>
    </w:rPr>
  </w:style>
  <w:style w:type="paragraph" w:customStyle="1" w:styleId="Abstrakisi">
    <w:name w:val="Abstrak isi"/>
    <w:basedOn w:val="Normal"/>
    <w:link w:val="AbstrakisiChar"/>
    <w:qFormat/>
    <w:rsid w:val="005550C7"/>
    <w:pPr>
      <w:spacing w:after="200" w:line="240" w:lineRule="auto"/>
      <w:jc w:val="both"/>
    </w:pPr>
    <w:rPr>
      <w:rFonts w:ascii="Cambria" w:eastAsia="Calibri" w:hAnsi="Cambria" w:cs="Arial"/>
      <w:kern w:val="0"/>
      <w:sz w:val="20"/>
      <w:szCs w:val="20"/>
      <w:lang w:val="en-US"/>
      <w14:ligatures w14:val="none"/>
    </w:rPr>
  </w:style>
  <w:style w:type="character" w:customStyle="1" w:styleId="AbstrakisiChar">
    <w:name w:val="Abstrak isi Char"/>
    <w:link w:val="Abstrakisi"/>
    <w:rsid w:val="005550C7"/>
    <w:rPr>
      <w:rFonts w:ascii="Cambria" w:eastAsia="Calibri" w:hAnsi="Cambria" w:cs="Arial"/>
      <w:kern w:val="0"/>
      <w:sz w:val="20"/>
      <w:szCs w:val="20"/>
      <w:lang w:val="en-US"/>
      <w14:ligatures w14:val="none"/>
    </w:rPr>
  </w:style>
  <w:style w:type="paragraph" w:customStyle="1" w:styleId="Teks">
    <w:name w:val="Teks"/>
    <w:basedOn w:val="Normal"/>
    <w:link w:val="TeksChar"/>
    <w:qFormat/>
    <w:rsid w:val="00A861E7"/>
    <w:pPr>
      <w:spacing w:after="200" w:line="276" w:lineRule="auto"/>
      <w:ind w:left="113" w:firstLine="567"/>
      <w:jc w:val="both"/>
    </w:pPr>
    <w:rPr>
      <w:rFonts w:ascii="Cambria" w:eastAsia="Calibri" w:hAnsi="Cambria" w:cs="Arial"/>
      <w:kern w:val="24"/>
      <w:sz w:val="21"/>
      <w:szCs w:val="22"/>
      <w:lang w:val="en-US"/>
      <w14:ligatures w14:val="none"/>
    </w:rPr>
  </w:style>
  <w:style w:type="character" w:customStyle="1" w:styleId="TeksChar">
    <w:name w:val="Teks Char"/>
    <w:link w:val="Teks"/>
    <w:rsid w:val="00A861E7"/>
    <w:rPr>
      <w:rFonts w:ascii="Cambria" w:eastAsia="Calibri" w:hAnsi="Cambria" w:cs="Arial"/>
      <w:kern w:val="24"/>
      <w:sz w:val="21"/>
      <w:szCs w:val="22"/>
      <w:lang w:val="en-US"/>
      <w14:ligatures w14:val="none"/>
    </w:rPr>
  </w:style>
  <w:style w:type="paragraph" w:customStyle="1" w:styleId="SubJudul1">
    <w:name w:val="Sub Judul 1"/>
    <w:basedOn w:val="Normal"/>
    <w:qFormat/>
    <w:rsid w:val="0014303C"/>
    <w:pPr>
      <w:numPr>
        <w:numId w:val="7"/>
      </w:numPr>
      <w:spacing w:before="240" w:after="200" w:line="276" w:lineRule="auto"/>
    </w:pPr>
    <w:rPr>
      <w:rFonts w:ascii="Cambria" w:eastAsia="Calibri" w:hAnsi="Cambria" w:cs="Arial"/>
      <w:b/>
      <w:kern w:val="0"/>
      <w:sz w:val="22"/>
      <w:szCs w:val="22"/>
      <w:lang w:val="en-US"/>
      <w14:ligatures w14:val="none"/>
    </w:rPr>
  </w:style>
  <w:style w:type="paragraph" w:customStyle="1" w:styleId="Daftarrujukanisi">
    <w:name w:val="Daftar rujukan isi"/>
    <w:basedOn w:val="Normal"/>
    <w:link w:val="DaftarrujukanisiChar"/>
    <w:qFormat/>
    <w:rsid w:val="0014303C"/>
    <w:pPr>
      <w:spacing w:after="120" w:line="240" w:lineRule="auto"/>
      <w:ind w:left="680" w:hanging="567"/>
      <w:jc w:val="both"/>
    </w:pPr>
    <w:rPr>
      <w:rFonts w:ascii="Cambria" w:eastAsia="Calibri" w:hAnsi="Cambria" w:cs="Arial"/>
      <w:kern w:val="0"/>
      <w:sz w:val="18"/>
      <w:szCs w:val="18"/>
      <w:lang w:val="en-US"/>
      <w14:ligatures w14:val="none"/>
    </w:rPr>
  </w:style>
  <w:style w:type="character" w:customStyle="1" w:styleId="DaftarrujukanisiChar">
    <w:name w:val="Daftar rujukan isi Char"/>
    <w:link w:val="Daftarrujukanisi"/>
    <w:rsid w:val="0014303C"/>
    <w:rPr>
      <w:rFonts w:ascii="Cambria" w:eastAsia="Calibri" w:hAnsi="Cambria" w:cs="Arial"/>
      <w:kern w:val="0"/>
      <w:sz w:val="18"/>
      <w:szCs w:val="18"/>
      <w:lang w:val="en-US"/>
      <w14:ligatures w14:val="none"/>
    </w:rPr>
  </w:style>
  <w:style w:type="character" w:styleId="UnresolvedMention">
    <w:name w:val="Unresolved Mention"/>
    <w:basedOn w:val="DefaultParagraphFont"/>
    <w:uiPriority w:val="99"/>
    <w:semiHidden/>
    <w:unhideWhenUsed/>
    <w:rsid w:val="00024057"/>
    <w:rPr>
      <w:color w:val="605E5C"/>
      <w:shd w:val="clear" w:color="auto" w:fill="E1DFDD"/>
    </w:rPr>
  </w:style>
  <w:style w:type="character" w:customStyle="1" w:styleId="markedcontent">
    <w:name w:val="markedcontent"/>
    <w:basedOn w:val="DefaultParagraphFont"/>
    <w:rsid w:val="000453A9"/>
  </w:style>
  <w:style w:type="paragraph" w:styleId="Bibliography">
    <w:name w:val="Bibliography"/>
    <w:basedOn w:val="Normal"/>
    <w:next w:val="Normal"/>
    <w:uiPriority w:val="37"/>
    <w:unhideWhenUsed/>
    <w:rsid w:val="00CC0895"/>
    <w:pPr>
      <w:spacing w:after="200" w:line="276" w:lineRule="auto"/>
    </w:pPr>
    <w:rPr>
      <w:rFonts w:ascii="Calibri" w:eastAsia="Calibri" w:hAnsi="Calibri" w:cs="Calibri"/>
      <w:kern w:val="0"/>
      <w:sz w:val="22"/>
      <w:szCs w:val="22"/>
      <w:lang w:val="en-US"/>
      <w14:ligatures w14:val="none"/>
    </w:rPr>
  </w:style>
  <w:style w:type="paragraph" w:customStyle="1" w:styleId="Default">
    <w:name w:val="Default"/>
    <w:rsid w:val="0054266E"/>
    <w:pPr>
      <w:autoSpaceDE w:val="0"/>
      <w:autoSpaceDN w:val="0"/>
      <w:adjustRightInd w:val="0"/>
      <w:spacing w:after="0" w:line="240" w:lineRule="auto"/>
    </w:pPr>
    <w:rPr>
      <w:rFonts w:ascii="Times New Roman" w:eastAsia="Calibri" w:hAnsi="Times New Roman" w:cs="Times New Roman"/>
      <w:color w:val="000000"/>
      <w:kern w:val="0"/>
      <w:lang w:val="id-ID" w:eastAsia="id-ID"/>
      <w14:ligatures w14:val="none"/>
    </w:rPr>
  </w:style>
  <w:style w:type="table" w:styleId="PlainTable2">
    <w:name w:val="Plain Table 2"/>
    <w:basedOn w:val="TableNormal"/>
    <w:uiPriority w:val="42"/>
    <w:rsid w:val="00503C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CE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CE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CE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503C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971645">
      <w:bodyDiv w:val="1"/>
      <w:marLeft w:val="0"/>
      <w:marRight w:val="0"/>
      <w:marTop w:val="0"/>
      <w:marBottom w:val="0"/>
      <w:divBdr>
        <w:top w:val="none" w:sz="0" w:space="0" w:color="auto"/>
        <w:left w:val="none" w:sz="0" w:space="0" w:color="auto"/>
        <w:bottom w:val="none" w:sz="0" w:space="0" w:color="auto"/>
        <w:right w:val="none" w:sz="0" w:space="0" w:color="auto"/>
      </w:divBdr>
    </w:div>
    <w:div w:id="235896372">
      <w:bodyDiv w:val="1"/>
      <w:marLeft w:val="0"/>
      <w:marRight w:val="0"/>
      <w:marTop w:val="0"/>
      <w:marBottom w:val="0"/>
      <w:divBdr>
        <w:top w:val="none" w:sz="0" w:space="0" w:color="auto"/>
        <w:left w:val="none" w:sz="0" w:space="0" w:color="auto"/>
        <w:bottom w:val="none" w:sz="0" w:space="0" w:color="auto"/>
        <w:right w:val="none" w:sz="0" w:space="0" w:color="auto"/>
      </w:divBdr>
      <w:divsChild>
        <w:div w:id="247542751">
          <w:marLeft w:val="0"/>
          <w:marRight w:val="0"/>
          <w:marTop w:val="0"/>
          <w:marBottom w:val="0"/>
          <w:divBdr>
            <w:top w:val="none" w:sz="0" w:space="0" w:color="auto"/>
            <w:left w:val="none" w:sz="0" w:space="0" w:color="auto"/>
            <w:bottom w:val="none" w:sz="0" w:space="0" w:color="auto"/>
            <w:right w:val="none" w:sz="0" w:space="0" w:color="auto"/>
          </w:divBdr>
          <w:divsChild>
            <w:div w:id="1569226688">
              <w:marLeft w:val="0"/>
              <w:marRight w:val="0"/>
              <w:marTop w:val="0"/>
              <w:marBottom w:val="0"/>
              <w:divBdr>
                <w:top w:val="none" w:sz="0" w:space="0" w:color="auto"/>
                <w:left w:val="none" w:sz="0" w:space="0" w:color="auto"/>
                <w:bottom w:val="none" w:sz="0" w:space="0" w:color="auto"/>
                <w:right w:val="none" w:sz="0" w:space="0" w:color="auto"/>
              </w:divBdr>
              <w:divsChild>
                <w:div w:id="13070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18448">
      <w:bodyDiv w:val="1"/>
      <w:marLeft w:val="0"/>
      <w:marRight w:val="0"/>
      <w:marTop w:val="0"/>
      <w:marBottom w:val="0"/>
      <w:divBdr>
        <w:top w:val="none" w:sz="0" w:space="0" w:color="auto"/>
        <w:left w:val="none" w:sz="0" w:space="0" w:color="auto"/>
        <w:bottom w:val="none" w:sz="0" w:space="0" w:color="auto"/>
        <w:right w:val="none" w:sz="0" w:space="0" w:color="auto"/>
      </w:divBdr>
    </w:div>
    <w:div w:id="442044375">
      <w:bodyDiv w:val="1"/>
      <w:marLeft w:val="0"/>
      <w:marRight w:val="0"/>
      <w:marTop w:val="0"/>
      <w:marBottom w:val="0"/>
      <w:divBdr>
        <w:top w:val="none" w:sz="0" w:space="0" w:color="auto"/>
        <w:left w:val="none" w:sz="0" w:space="0" w:color="auto"/>
        <w:bottom w:val="none" w:sz="0" w:space="0" w:color="auto"/>
        <w:right w:val="none" w:sz="0" w:space="0" w:color="auto"/>
      </w:divBdr>
      <w:divsChild>
        <w:div w:id="1004240702">
          <w:marLeft w:val="0"/>
          <w:marRight w:val="0"/>
          <w:marTop w:val="0"/>
          <w:marBottom w:val="0"/>
          <w:divBdr>
            <w:top w:val="none" w:sz="0" w:space="0" w:color="auto"/>
            <w:left w:val="none" w:sz="0" w:space="0" w:color="auto"/>
            <w:bottom w:val="none" w:sz="0" w:space="0" w:color="auto"/>
            <w:right w:val="none" w:sz="0" w:space="0" w:color="auto"/>
          </w:divBdr>
          <w:divsChild>
            <w:div w:id="1691181134">
              <w:marLeft w:val="0"/>
              <w:marRight w:val="0"/>
              <w:marTop w:val="0"/>
              <w:marBottom w:val="0"/>
              <w:divBdr>
                <w:top w:val="none" w:sz="0" w:space="0" w:color="auto"/>
                <w:left w:val="none" w:sz="0" w:space="0" w:color="auto"/>
                <w:bottom w:val="none" w:sz="0" w:space="0" w:color="auto"/>
                <w:right w:val="none" w:sz="0" w:space="0" w:color="auto"/>
              </w:divBdr>
              <w:divsChild>
                <w:div w:id="4291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7660">
      <w:bodyDiv w:val="1"/>
      <w:marLeft w:val="0"/>
      <w:marRight w:val="0"/>
      <w:marTop w:val="0"/>
      <w:marBottom w:val="0"/>
      <w:divBdr>
        <w:top w:val="none" w:sz="0" w:space="0" w:color="auto"/>
        <w:left w:val="none" w:sz="0" w:space="0" w:color="auto"/>
        <w:bottom w:val="none" w:sz="0" w:space="0" w:color="auto"/>
        <w:right w:val="none" w:sz="0" w:space="0" w:color="auto"/>
      </w:divBdr>
      <w:divsChild>
        <w:div w:id="1660302817">
          <w:marLeft w:val="0"/>
          <w:marRight w:val="0"/>
          <w:marTop w:val="0"/>
          <w:marBottom w:val="0"/>
          <w:divBdr>
            <w:top w:val="none" w:sz="0" w:space="0" w:color="auto"/>
            <w:left w:val="none" w:sz="0" w:space="0" w:color="auto"/>
            <w:bottom w:val="none" w:sz="0" w:space="0" w:color="auto"/>
            <w:right w:val="none" w:sz="0" w:space="0" w:color="auto"/>
          </w:divBdr>
          <w:divsChild>
            <w:div w:id="1294405419">
              <w:marLeft w:val="0"/>
              <w:marRight w:val="0"/>
              <w:marTop w:val="0"/>
              <w:marBottom w:val="0"/>
              <w:divBdr>
                <w:top w:val="none" w:sz="0" w:space="0" w:color="auto"/>
                <w:left w:val="none" w:sz="0" w:space="0" w:color="auto"/>
                <w:bottom w:val="none" w:sz="0" w:space="0" w:color="auto"/>
                <w:right w:val="none" w:sz="0" w:space="0" w:color="auto"/>
              </w:divBdr>
              <w:divsChild>
                <w:div w:id="1612277873">
                  <w:marLeft w:val="0"/>
                  <w:marRight w:val="0"/>
                  <w:marTop w:val="0"/>
                  <w:marBottom w:val="0"/>
                  <w:divBdr>
                    <w:top w:val="none" w:sz="0" w:space="0" w:color="auto"/>
                    <w:left w:val="none" w:sz="0" w:space="0" w:color="auto"/>
                    <w:bottom w:val="none" w:sz="0" w:space="0" w:color="auto"/>
                    <w:right w:val="none" w:sz="0" w:space="0" w:color="auto"/>
                  </w:divBdr>
                  <w:divsChild>
                    <w:div w:id="864295753">
                      <w:marLeft w:val="0"/>
                      <w:marRight w:val="0"/>
                      <w:marTop w:val="0"/>
                      <w:marBottom w:val="0"/>
                      <w:divBdr>
                        <w:top w:val="none" w:sz="0" w:space="0" w:color="auto"/>
                        <w:left w:val="none" w:sz="0" w:space="0" w:color="auto"/>
                        <w:bottom w:val="none" w:sz="0" w:space="0" w:color="auto"/>
                        <w:right w:val="none" w:sz="0" w:space="0" w:color="auto"/>
                      </w:divBdr>
                      <w:divsChild>
                        <w:div w:id="1437674680">
                          <w:marLeft w:val="0"/>
                          <w:marRight w:val="0"/>
                          <w:marTop w:val="0"/>
                          <w:marBottom w:val="0"/>
                          <w:divBdr>
                            <w:top w:val="none" w:sz="0" w:space="0" w:color="auto"/>
                            <w:left w:val="none" w:sz="0" w:space="0" w:color="auto"/>
                            <w:bottom w:val="none" w:sz="0" w:space="0" w:color="auto"/>
                            <w:right w:val="none" w:sz="0" w:space="0" w:color="auto"/>
                          </w:divBdr>
                          <w:divsChild>
                            <w:div w:id="882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31577">
      <w:bodyDiv w:val="1"/>
      <w:marLeft w:val="0"/>
      <w:marRight w:val="0"/>
      <w:marTop w:val="0"/>
      <w:marBottom w:val="0"/>
      <w:divBdr>
        <w:top w:val="none" w:sz="0" w:space="0" w:color="auto"/>
        <w:left w:val="none" w:sz="0" w:space="0" w:color="auto"/>
        <w:bottom w:val="none" w:sz="0" w:space="0" w:color="auto"/>
        <w:right w:val="none" w:sz="0" w:space="0" w:color="auto"/>
      </w:divBdr>
      <w:divsChild>
        <w:div w:id="1554929644">
          <w:marLeft w:val="0"/>
          <w:marRight w:val="0"/>
          <w:marTop w:val="0"/>
          <w:marBottom w:val="0"/>
          <w:divBdr>
            <w:top w:val="none" w:sz="0" w:space="0" w:color="auto"/>
            <w:left w:val="none" w:sz="0" w:space="0" w:color="auto"/>
            <w:bottom w:val="none" w:sz="0" w:space="0" w:color="auto"/>
            <w:right w:val="none" w:sz="0" w:space="0" w:color="auto"/>
          </w:divBdr>
          <w:divsChild>
            <w:div w:id="83454652">
              <w:marLeft w:val="0"/>
              <w:marRight w:val="0"/>
              <w:marTop w:val="0"/>
              <w:marBottom w:val="0"/>
              <w:divBdr>
                <w:top w:val="none" w:sz="0" w:space="0" w:color="auto"/>
                <w:left w:val="none" w:sz="0" w:space="0" w:color="auto"/>
                <w:bottom w:val="none" w:sz="0" w:space="0" w:color="auto"/>
                <w:right w:val="none" w:sz="0" w:space="0" w:color="auto"/>
              </w:divBdr>
              <w:divsChild>
                <w:div w:id="20624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2208">
      <w:bodyDiv w:val="1"/>
      <w:marLeft w:val="0"/>
      <w:marRight w:val="0"/>
      <w:marTop w:val="0"/>
      <w:marBottom w:val="0"/>
      <w:divBdr>
        <w:top w:val="none" w:sz="0" w:space="0" w:color="auto"/>
        <w:left w:val="none" w:sz="0" w:space="0" w:color="auto"/>
        <w:bottom w:val="none" w:sz="0" w:space="0" w:color="auto"/>
        <w:right w:val="none" w:sz="0" w:space="0" w:color="auto"/>
      </w:divBdr>
      <w:divsChild>
        <w:div w:id="36123706">
          <w:marLeft w:val="0"/>
          <w:marRight w:val="0"/>
          <w:marTop w:val="0"/>
          <w:marBottom w:val="0"/>
          <w:divBdr>
            <w:top w:val="none" w:sz="0" w:space="0" w:color="auto"/>
            <w:left w:val="none" w:sz="0" w:space="0" w:color="auto"/>
            <w:bottom w:val="none" w:sz="0" w:space="0" w:color="auto"/>
            <w:right w:val="none" w:sz="0" w:space="0" w:color="auto"/>
          </w:divBdr>
          <w:divsChild>
            <w:div w:id="1977177411">
              <w:marLeft w:val="0"/>
              <w:marRight w:val="0"/>
              <w:marTop w:val="0"/>
              <w:marBottom w:val="0"/>
              <w:divBdr>
                <w:top w:val="none" w:sz="0" w:space="0" w:color="auto"/>
                <w:left w:val="none" w:sz="0" w:space="0" w:color="auto"/>
                <w:bottom w:val="none" w:sz="0" w:space="0" w:color="auto"/>
                <w:right w:val="none" w:sz="0" w:space="0" w:color="auto"/>
              </w:divBdr>
              <w:divsChild>
                <w:div w:id="8667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98032">
      <w:bodyDiv w:val="1"/>
      <w:marLeft w:val="0"/>
      <w:marRight w:val="0"/>
      <w:marTop w:val="0"/>
      <w:marBottom w:val="0"/>
      <w:divBdr>
        <w:top w:val="none" w:sz="0" w:space="0" w:color="auto"/>
        <w:left w:val="none" w:sz="0" w:space="0" w:color="auto"/>
        <w:bottom w:val="none" w:sz="0" w:space="0" w:color="auto"/>
        <w:right w:val="none" w:sz="0" w:space="0" w:color="auto"/>
      </w:divBdr>
    </w:div>
    <w:div w:id="1223564860">
      <w:bodyDiv w:val="1"/>
      <w:marLeft w:val="0"/>
      <w:marRight w:val="0"/>
      <w:marTop w:val="0"/>
      <w:marBottom w:val="0"/>
      <w:divBdr>
        <w:top w:val="none" w:sz="0" w:space="0" w:color="auto"/>
        <w:left w:val="none" w:sz="0" w:space="0" w:color="auto"/>
        <w:bottom w:val="none" w:sz="0" w:space="0" w:color="auto"/>
        <w:right w:val="none" w:sz="0" w:space="0" w:color="auto"/>
      </w:divBdr>
    </w:div>
    <w:div w:id="1332683138">
      <w:bodyDiv w:val="1"/>
      <w:marLeft w:val="0"/>
      <w:marRight w:val="0"/>
      <w:marTop w:val="0"/>
      <w:marBottom w:val="0"/>
      <w:divBdr>
        <w:top w:val="none" w:sz="0" w:space="0" w:color="auto"/>
        <w:left w:val="none" w:sz="0" w:space="0" w:color="auto"/>
        <w:bottom w:val="none" w:sz="0" w:space="0" w:color="auto"/>
        <w:right w:val="none" w:sz="0" w:space="0" w:color="auto"/>
      </w:divBdr>
    </w:div>
    <w:div w:id="1345280581">
      <w:bodyDiv w:val="1"/>
      <w:marLeft w:val="0"/>
      <w:marRight w:val="0"/>
      <w:marTop w:val="0"/>
      <w:marBottom w:val="0"/>
      <w:divBdr>
        <w:top w:val="none" w:sz="0" w:space="0" w:color="auto"/>
        <w:left w:val="none" w:sz="0" w:space="0" w:color="auto"/>
        <w:bottom w:val="none" w:sz="0" w:space="0" w:color="auto"/>
        <w:right w:val="none" w:sz="0" w:space="0" w:color="auto"/>
      </w:divBdr>
      <w:divsChild>
        <w:div w:id="1839613979">
          <w:marLeft w:val="0"/>
          <w:marRight w:val="0"/>
          <w:marTop w:val="0"/>
          <w:marBottom w:val="0"/>
          <w:divBdr>
            <w:top w:val="none" w:sz="0" w:space="0" w:color="auto"/>
            <w:left w:val="none" w:sz="0" w:space="0" w:color="auto"/>
            <w:bottom w:val="none" w:sz="0" w:space="0" w:color="auto"/>
            <w:right w:val="none" w:sz="0" w:space="0" w:color="auto"/>
          </w:divBdr>
          <w:divsChild>
            <w:div w:id="562838848">
              <w:marLeft w:val="0"/>
              <w:marRight w:val="0"/>
              <w:marTop w:val="0"/>
              <w:marBottom w:val="0"/>
              <w:divBdr>
                <w:top w:val="none" w:sz="0" w:space="0" w:color="auto"/>
                <w:left w:val="none" w:sz="0" w:space="0" w:color="auto"/>
                <w:bottom w:val="none" w:sz="0" w:space="0" w:color="auto"/>
                <w:right w:val="none" w:sz="0" w:space="0" w:color="auto"/>
              </w:divBdr>
              <w:divsChild>
                <w:div w:id="20489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09475">
      <w:bodyDiv w:val="1"/>
      <w:marLeft w:val="0"/>
      <w:marRight w:val="0"/>
      <w:marTop w:val="0"/>
      <w:marBottom w:val="0"/>
      <w:divBdr>
        <w:top w:val="none" w:sz="0" w:space="0" w:color="auto"/>
        <w:left w:val="none" w:sz="0" w:space="0" w:color="auto"/>
        <w:bottom w:val="none" w:sz="0" w:space="0" w:color="auto"/>
        <w:right w:val="none" w:sz="0" w:space="0" w:color="auto"/>
      </w:divBdr>
      <w:divsChild>
        <w:div w:id="1016997873">
          <w:marLeft w:val="0"/>
          <w:marRight w:val="0"/>
          <w:marTop w:val="0"/>
          <w:marBottom w:val="0"/>
          <w:divBdr>
            <w:top w:val="none" w:sz="0" w:space="0" w:color="auto"/>
            <w:left w:val="none" w:sz="0" w:space="0" w:color="auto"/>
            <w:bottom w:val="none" w:sz="0" w:space="0" w:color="auto"/>
            <w:right w:val="none" w:sz="0" w:space="0" w:color="auto"/>
          </w:divBdr>
          <w:divsChild>
            <w:div w:id="546336744">
              <w:marLeft w:val="0"/>
              <w:marRight w:val="0"/>
              <w:marTop w:val="0"/>
              <w:marBottom w:val="0"/>
              <w:divBdr>
                <w:top w:val="none" w:sz="0" w:space="0" w:color="auto"/>
                <w:left w:val="none" w:sz="0" w:space="0" w:color="auto"/>
                <w:bottom w:val="none" w:sz="0" w:space="0" w:color="auto"/>
                <w:right w:val="none" w:sz="0" w:space="0" w:color="auto"/>
              </w:divBdr>
              <w:divsChild>
                <w:div w:id="20085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5648">
      <w:bodyDiv w:val="1"/>
      <w:marLeft w:val="0"/>
      <w:marRight w:val="0"/>
      <w:marTop w:val="0"/>
      <w:marBottom w:val="0"/>
      <w:divBdr>
        <w:top w:val="none" w:sz="0" w:space="0" w:color="auto"/>
        <w:left w:val="none" w:sz="0" w:space="0" w:color="auto"/>
        <w:bottom w:val="none" w:sz="0" w:space="0" w:color="auto"/>
        <w:right w:val="none" w:sz="0" w:space="0" w:color="auto"/>
      </w:divBdr>
      <w:divsChild>
        <w:div w:id="1339700450">
          <w:marLeft w:val="0"/>
          <w:marRight w:val="0"/>
          <w:marTop w:val="0"/>
          <w:marBottom w:val="0"/>
          <w:divBdr>
            <w:top w:val="none" w:sz="0" w:space="0" w:color="auto"/>
            <w:left w:val="none" w:sz="0" w:space="0" w:color="auto"/>
            <w:bottom w:val="none" w:sz="0" w:space="0" w:color="auto"/>
            <w:right w:val="none" w:sz="0" w:space="0" w:color="auto"/>
          </w:divBdr>
          <w:divsChild>
            <w:div w:id="848641621">
              <w:marLeft w:val="0"/>
              <w:marRight w:val="0"/>
              <w:marTop w:val="0"/>
              <w:marBottom w:val="0"/>
              <w:divBdr>
                <w:top w:val="none" w:sz="0" w:space="0" w:color="auto"/>
                <w:left w:val="none" w:sz="0" w:space="0" w:color="auto"/>
                <w:bottom w:val="none" w:sz="0" w:space="0" w:color="auto"/>
                <w:right w:val="none" w:sz="0" w:space="0" w:color="auto"/>
              </w:divBdr>
              <w:divsChild>
                <w:div w:id="12740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6919">
      <w:bodyDiv w:val="1"/>
      <w:marLeft w:val="0"/>
      <w:marRight w:val="0"/>
      <w:marTop w:val="0"/>
      <w:marBottom w:val="0"/>
      <w:divBdr>
        <w:top w:val="none" w:sz="0" w:space="0" w:color="auto"/>
        <w:left w:val="none" w:sz="0" w:space="0" w:color="auto"/>
        <w:bottom w:val="none" w:sz="0" w:space="0" w:color="auto"/>
        <w:right w:val="none" w:sz="0" w:space="0" w:color="auto"/>
      </w:divBdr>
    </w:div>
    <w:div w:id="1762533014">
      <w:bodyDiv w:val="1"/>
      <w:marLeft w:val="0"/>
      <w:marRight w:val="0"/>
      <w:marTop w:val="0"/>
      <w:marBottom w:val="0"/>
      <w:divBdr>
        <w:top w:val="none" w:sz="0" w:space="0" w:color="auto"/>
        <w:left w:val="none" w:sz="0" w:space="0" w:color="auto"/>
        <w:bottom w:val="none" w:sz="0" w:space="0" w:color="auto"/>
        <w:right w:val="none" w:sz="0" w:space="0" w:color="auto"/>
      </w:divBdr>
    </w:div>
    <w:div w:id="1894193143">
      <w:bodyDiv w:val="1"/>
      <w:marLeft w:val="0"/>
      <w:marRight w:val="0"/>
      <w:marTop w:val="0"/>
      <w:marBottom w:val="0"/>
      <w:divBdr>
        <w:top w:val="none" w:sz="0" w:space="0" w:color="auto"/>
        <w:left w:val="none" w:sz="0" w:space="0" w:color="auto"/>
        <w:bottom w:val="none" w:sz="0" w:space="0" w:color="auto"/>
        <w:right w:val="none" w:sz="0" w:space="0" w:color="auto"/>
      </w:divBdr>
      <w:divsChild>
        <w:div w:id="1425421675">
          <w:marLeft w:val="0"/>
          <w:marRight w:val="0"/>
          <w:marTop w:val="0"/>
          <w:marBottom w:val="0"/>
          <w:divBdr>
            <w:top w:val="none" w:sz="0" w:space="0" w:color="auto"/>
            <w:left w:val="none" w:sz="0" w:space="0" w:color="auto"/>
            <w:bottom w:val="none" w:sz="0" w:space="0" w:color="auto"/>
            <w:right w:val="none" w:sz="0" w:space="0" w:color="auto"/>
          </w:divBdr>
          <w:divsChild>
            <w:div w:id="558632199">
              <w:marLeft w:val="0"/>
              <w:marRight w:val="0"/>
              <w:marTop w:val="0"/>
              <w:marBottom w:val="0"/>
              <w:divBdr>
                <w:top w:val="none" w:sz="0" w:space="0" w:color="auto"/>
                <w:left w:val="none" w:sz="0" w:space="0" w:color="auto"/>
                <w:bottom w:val="none" w:sz="0" w:space="0" w:color="auto"/>
                <w:right w:val="none" w:sz="0" w:space="0" w:color="auto"/>
              </w:divBdr>
              <w:divsChild>
                <w:div w:id="18835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3759">
      <w:bodyDiv w:val="1"/>
      <w:marLeft w:val="0"/>
      <w:marRight w:val="0"/>
      <w:marTop w:val="0"/>
      <w:marBottom w:val="0"/>
      <w:divBdr>
        <w:top w:val="none" w:sz="0" w:space="0" w:color="auto"/>
        <w:left w:val="none" w:sz="0" w:space="0" w:color="auto"/>
        <w:bottom w:val="none" w:sz="0" w:space="0" w:color="auto"/>
        <w:right w:val="none" w:sz="0" w:space="0" w:color="auto"/>
      </w:divBdr>
    </w:div>
    <w:div w:id="2004578420">
      <w:bodyDiv w:val="1"/>
      <w:marLeft w:val="0"/>
      <w:marRight w:val="0"/>
      <w:marTop w:val="0"/>
      <w:marBottom w:val="0"/>
      <w:divBdr>
        <w:top w:val="none" w:sz="0" w:space="0" w:color="auto"/>
        <w:left w:val="none" w:sz="0" w:space="0" w:color="auto"/>
        <w:bottom w:val="none" w:sz="0" w:space="0" w:color="auto"/>
        <w:right w:val="none" w:sz="0" w:space="0" w:color="auto"/>
      </w:divBdr>
      <w:divsChild>
        <w:div w:id="201207801">
          <w:marLeft w:val="0"/>
          <w:marRight w:val="0"/>
          <w:marTop w:val="0"/>
          <w:marBottom w:val="0"/>
          <w:divBdr>
            <w:top w:val="none" w:sz="0" w:space="0" w:color="auto"/>
            <w:left w:val="none" w:sz="0" w:space="0" w:color="auto"/>
            <w:bottom w:val="none" w:sz="0" w:space="0" w:color="auto"/>
            <w:right w:val="none" w:sz="0" w:space="0" w:color="auto"/>
          </w:divBdr>
          <w:divsChild>
            <w:div w:id="856307422">
              <w:marLeft w:val="0"/>
              <w:marRight w:val="0"/>
              <w:marTop w:val="0"/>
              <w:marBottom w:val="0"/>
              <w:divBdr>
                <w:top w:val="none" w:sz="0" w:space="0" w:color="auto"/>
                <w:left w:val="none" w:sz="0" w:space="0" w:color="auto"/>
                <w:bottom w:val="none" w:sz="0" w:space="0" w:color="auto"/>
                <w:right w:val="none" w:sz="0" w:space="0" w:color="auto"/>
              </w:divBdr>
              <w:divsChild>
                <w:div w:id="11470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40446">
      <w:bodyDiv w:val="1"/>
      <w:marLeft w:val="0"/>
      <w:marRight w:val="0"/>
      <w:marTop w:val="0"/>
      <w:marBottom w:val="0"/>
      <w:divBdr>
        <w:top w:val="none" w:sz="0" w:space="0" w:color="auto"/>
        <w:left w:val="none" w:sz="0" w:space="0" w:color="auto"/>
        <w:bottom w:val="none" w:sz="0" w:space="0" w:color="auto"/>
        <w:right w:val="none" w:sz="0" w:space="0" w:color="auto"/>
      </w:divBdr>
    </w:div>
    <w:div w:id="2136368302">
      <w:bodyDiv w:val="1"/>
      <w:marLeft w:val="0"/>
      <w:marRight w:val="0"/>
      <w:marTop w:val="0"/>
      <w:marBottom w:val="0"/>
      <w:divBdr>
        <w:top w:val="none" w:sz="0" w:space="0" w:color="auto"/>
        <w:left w:val="none" w:sz="0" w:space="0" w:color="auto"/>
        <w:bottom w:val="none" w:sz="0" w:space="0" w:color="auto"/>
        <w:right w:val="none" w:sz="0" w:space="0" w:color="auto"/>
      </w:divBdr>
      <w:divsChild>
        <w:div w:id="2012289466">
          <w:marLeft w:val="0"/>
          <w:marRight w:val="0"/>
          <w:marTop w:val="0"/>
          <w:marBottom w:val="0"/>
          <w:divBdr>
            <w:top w:val="none" w:sz="0" w:space="0" w:color="auto"/>
            <w:left w:val="none" w:sz="0" w:space="0" w:color="auto"/>
            <w:bottom w:val="none" w:sz="0" w:space="0" w:color="auto"/>
            <w:right w:val="none" w:sz="0" w:space="0" w:color="auto"/>
          </w:divBdr>
          <w:divsChild>
            <w:div w:id="1887179083">
              <w:marLeft w:val="0"/>
              <w:marRight w:val="0"/>
              <w:marTop w:val="0"/>
              <w:marBottom w:val="0"/>
              <w:divBdr>
                <w:top w:val="none" w:sz="0" w:space="0" w:color="auto"/>
                <w:left w:val="none" w:sz="0" w:space="0" w:color="auto"/>
                <w:bottom w:val="none" w:sz="0" w:space="0" w:color="auto"/>
                <w:right w:val="none" w:sz="0" w:space="0" w:color="auto"/>
              </w:divBdr>
              <w:divsChild>
                <w:div w:id="5848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s://mathdidactic.stkipbjm.ac.id/index.php/tandik/article/view/1243" TargetMode="External"/><Relationship Id="rId47" Type="http://schemas.openxmlformats.org/officeDocument/2006/relationships/hyperlink" Target="https://journal.unnes.ac.id/sju/index.php/jst/article/view/36036" TargetMode="External"/><Relationship Id="rId50" Type="http://schemas.openxmlformats.org/officeDocument/2006/relationships/hyperlink" Target="https://doi.org/10.31091/mudra.v34i3.678"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jim.unsyiah.ac.id/sendratasik/article/view/5749" TargetMode="External"/><Relationship Id="rId45" Type="http://schemas.openxmlformats.org/officeDocument/2006/relationships/hyperlink" Target="http://jurnal.fkip.unila.ac.id/index.php/aksara/article/view/14774"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journal.unesa.ac.id/index.php/Virtuoso/article/view/7213/3430" TargetMode="External"/><Relationship Id="rId48" Type="http://schemas.openxmlformats.org/officeDocument/2006/relationships/hyperlink" Target="http://eprints.unm.ac.id/id/eprint/16587"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journal.uir.ac.id/index.php/koba/article/view/1213"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eprints.unm.ac.id/17851/" TargetMode="External"/><Relationship Id="rId20" Type="http://schemas.openxmlformats.org/officeDocument/2006/relationships/image" Target="media/image13.png"/><Relationship Id="rId41" Type="http://schemas.openxmlformats.org/officeDocument/2006/relationships/hyperlink" Target="https://ejournal.unesa.ac.id/index.php/solah/article/view/22947"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digilib.isi.ac.id/684/"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ejournal.unesa.ac.id/index.php/avatara/article/view/8851" TargetMode="External"/><Relationship Id="rId5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na\Downloads\ppg\Template%20JIHIES%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FD4C9-F7D2-4BC0-8DA4-5F5FA3F35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JIHIES 2024</Template>
  <TotalTime>16</TotalTime>
  <Pages>15</Pages>
  <Words>5694</Words>
  <Characters>34225</Characters>
  <Application>Microsoft Office Word</Application>
  <DocSecurity>0</DocSecurity>
  <Lines>728</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JoLLA</dc:creator>
  <cp:keywords/>
  <dc:description/>
  <cp:lastModifiedBy>Bayu Anggoro</cp:lastModifiedBy>
  <cp:revision>3</cp:revision>
  <dcterms:created xsi:type="dcterms:W3CDTF">2024-07-08T02:30:00Z</dcterms:created>
  <dcterms:modified xsi:type="dcterms:W3CDTF">2024-07-08T02:44:00Z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a1e3d0be-b5e2-485e-964a-3021a5005eb8</vt:lpwstr>
  </property>
</Properties>
</file>